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3"/>
        <w:gridCol w:w="5924"/>
        <w:gridCol w:w="1633"/>
      </w:tblGrid>
      <w:tr w:rsidR="005D29E5" w:rsidTr="00F54421">
        <w:trPr>
          <w:trHeight w:val="884"/>
          <w:jc w:val="center"/>
        </w:trPr>
        <w:tc>
          <w:tcPr>
            <w:tcW w:w="1333" w:type="dxa"/>
            <w:vAlign w:val="center"/>
          </w:tcPr>
          <w:p w:rsidR="005D29E5" w:rsidRPr="003B27A3" w:rsidRDefault="009075E8" w:rsidP="007C3D57">
            <w:pPr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3125" cy="581660"/>
                  <wp:effectExtent l="0" t="0" r="3175" b="889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vAlign w:val="center"/>
          </w:tcPr>
          <w:p w:rsidR="005D29E5" w:rsidRDefault="005D29E5" w:rsidP="00D523C5"/>
          <w:p w:rsidR="005D29E5" w:rsidRDefault="009075E8" w:rsidP="002B6B5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4185" cy="526415"/>
                  <wp:effectExtent l="0" t="0" r="0" b="6985"/>
                  <wp:docPr id="2" name="Immagine 1" descr="http://galilei2d.altervista.org/wordpress/?p=2638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9E5" w:rsidRDefault="005D29E5" w:rsidP="00D523C5">
            <w:pPr>
              <w:jc w:val="center"/>
            </w:pPr>
            <w:r>
              <w:rPr>
                <w:b/>
              </w:rPr>
              <w:t xml:space="preserve">ISTITUTO </w:t>
            </w:r>
            <w:proofErr w:type="gramStart"/>
            <w:r w:rsidR="00E95C90">
              <w:rPr>
                <w:b/>
              </w:rPr>
              <w:t>SUPERIORE</w:t>
            </w:r>
            <w:r w:rsidR="000709F4">
              <w:rPr>
                <w:b/>
              </w:rPr>
              <w:t>“</w:t>
            </w:r>
            <w:proofErr w:type="gramEnd"/>
            <w:r>
              <w:rPr>
                <w:b/>
              </w:rPr>
              <w:t>GENTILESCHI</w:t>
            </w:r>
            <w:r w:rsidR="000709F4">
              <w:rPr>
                <w:b/>
              </w:rPr>
              <w:t>”</w:t>
            </w:r>
          </w:p>
          <w:p w:rsidR="005D29E5" w:rsidRDefault="004E016C" w:rsidP="00D523C5">
            <w:pPr>
              <w:jc w:val="center"/>
            </w:pPr>
            <w:r>
              <w:t xml:space="preserve">Via Nuova Agnano, </w:t>
            </w:r>
            <w:proofErr w:type="gramStart"/>
            <w:r>
              <w:t>30  -</w:t>
            </w:r>
            <w:proofErr w:type="gramEnd"/>
            <w:r>
              <w:t xml:space="preserve">  </w:t>
            </w:r>
            <w:r w:rsidR="005D29E5">
              <w:t>80125  Napoli</w:t>
            </w:r>
          </w:p>
          <w:p w:rsidR="00B62956" w:rsidRPr="00D13FCA" w:rsidRDefault="00B62956" w:rsidP="00D523C5">
            <w:pPr>
              <w:jc w:val="center"/>
              <w:rPr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5D29E5" w:rsidRDefault="009075E8" w:rsidP="005D29E5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5355" cy="602615"/>
                  <wp:effectExtent l="0" t="0" r="0" b="6985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60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1190" w:rsidRPr="005A1E30" w:rsidRDefault="00841190" w:rsidP="002B6B59">
      <w:pPr>
        <w:jc w:val="right"/>
        <w:rPr>
          <w:sz w:val="22"/>
          <w:szCs w:val="22"/>
        </w:rPr>
      </w:pPr>
    </w:p>
    <w:p w:rsidR="00723A3A" w:rsidRDefault="00723A3A" w:rsidP="00723A3A">
      <w:pPr>
        <w:jc w:val="right"/>
      </w:pPr>
    </w:p>
    <w:p w:rsidR="00723A3A" w:rsidRDefault="00723A3A" w:rsidP="00723A3A">
      <w:pPr>
        <w:jc w:val="right"/>
      </w:pPr>
    </w:p>
    <w:p w:rsidR="00723A3A" w:rsidRDefault="00723A3A" w:rsidP="00723A3A">
      <w:pPr>
        <w:jc w:val="right"/>
      </w:pPr>
    </w:p>
    <w:p w:rsidR="00723A3A" w:rsidRDefault="00723A3A" w:rsidP="00723A3A">
      <w:pPr>
        <w:jc w:val="right"/>
      </w:pPr>
      <w:r>
        <w:t xml:space="preserve">A TUTTA L’UTENZA </w:t>
      </w:r>
    </w:p>
    <w:p w:rsidR="00723A3A" w:rsidRDefault="00723A3A" w:rsidP="00723A3A">
      <w:pPr>
        <w:jc w:val="both"/>
      </w:pPr>
    </w:p>
    <w:p w:rsidR="00723A3A" w:rsidRDefault="00723A3A" w:rsidP="00723A3A">
      <w:pPr>
        <w:jc w:val="both"/>
      </w:pPr>
    </w:p>
    <w:p w:rsidR="00723A3A" w:rsidRDefault="00723A3A" w:rsidP="00723A3A">
      <w:pPr>
        <w:jc w:val="both"/>
      </w:pPr>
    </w:p>
    <w:p w:rsidR="00723A3A" w:rsidRDefault="00723A3A" w:rsidP="00723A3A">
      <w:pPr>
        <w:jc w:val="both"/>
      </w:pPr>
    </w:p>
    <w:p w:rsidR="00723A3A" w:rsidRDefault="00723A3A" w:rsidP="00723A3A">
      <w:pPr>
        <w:jc w:val="both"/>
      </w:pPr>
      <w:r>
        <w:t xml:space="preserve">OGGETTO: DETTAGLIO PROCEDURE ELEZIONI COMPONENTE </w:t>
      </w:r>
    </w:p>
    <w:p w:rsidR="00723A3A" w:rsidRDefault="00723A3A" w:rsidP="00723A3A">
      <w:pPr>
        <w:jc w:val="both"/>
      </w:pPr>
      <w:r>
        <w:t xml:space="preserve">                    </w:t>
      </w:r>
      <w:r>
        <w:t xml:space="preserve">ALUNNI CONSIGLIO DI ISTITUTO A.S. 2016/2017 </w:t>
      </w:r>
    </w:p>
    <w:p w:rsidR="00723A3A" w:rsidRDefault="00723A3A" w:rsidP="00723A3A">
      <w:pPr>
        <w:jc w:val="both"/>
      </w:pPr>
    </w:p>
    <w:p w:rsidR="00723A3A" w:rsidRDefault="00723A3A" w:rsidP="00723A3A">
      <w:pPr>
        <w:jc w:val="both"/>
      </w:pPr>
    </w:p>
    <w:p w:rsidR="00077F49" w:rsidRDefault="00723A3A" w:rsidP="00723A3A">
      <w:pPr>
        <w:jc w:val="both"/>
      </w:pPr>
      <w:r>
        <w:t xml:space="preserve">In seguito alla propaganda elettorale effettuata dai candidati: Esposito </w:t>
      </w:r>
      <w:proofErr w:type="gramStart"/>
      <w:r>
        <w:t>Alessandra ,</w:t>
      </w:r>
      <w:proofErr w:type="gramEnd"/>
      <w:r>
        <w:t xml:space="preserve"> Esposito Davide, Sorrentino Matteo, Stabile Gaia, Colella De </w:t>
      </w:r>
      <w:proofErr w:type="spellStart"/>
      <w:r>
        <w:t>Santis</w:t>
      </w:r>
      <w:proofErr w:type="spellEnd"/>
      <w:r>
        <w:t xml:space="preserve"> Maria Francesca, De Marino Sabrina, Mazzocchi Antonella (note </w:t>
      </w:r>
      <w:proofErr w:type="spellStart"/>
      <w:r>
        <w:t>prott</w:t>
      </w:r>
      <w:proofErr w:type="spellEnd"/>
      <w:r>
        <w:t xml:space="preserve"> 9455, 9578 e 9579) , si comunica che la procedura avverrà come da avviso del 24.10.2016 . </w:t>
      </w:r>
      <w:r w:rsidR="00077F49">
        <w:t xml:space="preserve">Segue il </w:t>
      </w:r>
      <w:proofErr w:type="gramStart"/>
      <w:r w:rsidR="00077F49">
        <w:t>dettaglio :</w:t>
      </w:r>
      <w:proofErr w:type="gramEnd"/>
    </w:p>
    <w:p w:rsidR="00077F49" w:rsidRDefault="00723A3A" w:rsidP="00077F49">
      <w:pPr>
        <w:pStyle w:val="Paragrafoelenco"/>
        <w:numPr>
          <w:ilvl w:val="0"/>
          <w:numId w:val="4"/>
        </w:numPr>
        <w:jc w:val="both"/>
      </w:pPr>
      <w:proofErr w:type="gramStart"/>
      <w:r>
        <w:t>dalle</w:t>
      </w:r>
      <w:proofErr w:type="gramEnd"/>
      <w:r>
        <w:t xml:space="preserve"> ore 8.10 alle ore 8.40 assemblee nelle singole classi presiedute d</w:t>
      </w:r>
      <w:r w:rsidR="00077F49">
        <w:t xml:space="preserve">al docente della prima ora ; </w:t>
      </w:r>
    </w:p>
    <w:p w:rsidR="00723A3A" w:rsidRDefault="00077F49" w:rsidP="00077F49">
      <w:pPr>
        <w:pStyle w:val="Paragrafoelenco"/>
        <w:numPr>
          <w:ilvl w:val="0"/>
          <w:numId w:val="4"/>
        </w:numPr>
        <w:jc w:val="both"/>
      </w:pPr>
      <w:proofErr w:type="gramStart"/>
      <w:r>
        <w:t>dalle</w:t>
      </w:r>
      <w:proofErr w:type="gramEnd"/>
      <w:r>
        <w:t xml:space="preserve"> ore 8.40 alle ore 10.40/11.40 </w:t>
      </w:r>
      <w:r w:rsidR="00723A3A">
        <w:t xml:space="preserve">votazioni; </w:t>
      </w:r>
    </w:p>
    <w:p w:rsidR="00077F49" w:rsidRDefault="00077F49" w:rsidP="00723A3A">
      <w:pPr>
        <w:jc w:val="both"/>
      </w:pPr>
    </w:p>
    <w:p w:rsidR="00723A3A" w:rsidRDefault="00723A3A" w:rsidP="00723A3A">
      <w:pPr>
        <w:jc w:val="both"/>
      </w:pPr>
      <w:bookmarkStart w:id="0" w:name="_GoBack"/>
      <w:bookmarkEnd w:id="0"/>
      <w:r>
        <w:t>Cordiali saluti</w:t>
      </w:r>
    </w:p>
    <w:p w:rsidR="000D4523" w:rsidRDefault="00723A3A" w:rsidP="00723A3A">
      <w:pPr>
        <w:jc w:val="both"/>
        <w:rPr>
          <w:sz w:val="22"/>
          <w:szCs w:val="22"/>
        </w:rPr>
      </w:pPr>
      <w:r>
        <w:t>Napoli 26.10.2016</w:t>
      </w:r>
      <w:r>
        <w:t xml:space="preserve">                                                                           </w:t>
      </w:r>
      <w:r>
        <w:t xml:space="preserve"> La D.S. M. </w:t>
      </w:r>
      <w:proofErr w:type="spellStart"/>
      <w:r>
        <w:t>Iannone</w:t>
      </w:r>
      <w:proofErr w:type="spellEnd"/>
      <w:r>
        <w:t xml:space="preserve"> </w:t>
      </w:r>
      <w:r w:rsidR="00206834" w:rsidRPr="005A1E30">
        <w:rPr>
          <w:sz w:val="22"/>
          <w:szCs w:val="22"/>
        </w:rPr>
        <w:t xml:space="preserve">Napoli </w:t>
      </w:r>
    </w:p>
    <w:p w:rsidR="00662104" w:rsidRPr="005A1E30" w:rsidRDefault="00662104" w:rsidP="00723A3A">
      <w:pPr>
        <w:jc w:val="both"/>
        <w:rPr>
          <w:sz w:val="22"/>
          <w:szCs w:val="22"/>
        </w:rPr>
      </w:pPr>
    </w:p>
    <w:p w:rsidR="00807CBC" w:rsidRPr="005A1E30" w:rsidRDefault="00807CBC" w:rsidP="00723A3A">
      <w:pPr>
        <w:tabs>
          <w:tab w:val="left" w:pos="1997"/>
        </w:tabs>
        <w:jc w:val="both"/>
        <w:rPr>
          <w:sz w:val="22"/>
          <w:szCs w:val="22"/>
        </w:rPr>
      </w:pPr>
    </w:p>
    <w:sectPr w:rsidR="00807CBC" w:rsidRPr="005A1E30" w:rsidSect="005D29E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4BD0"/>
    <w:multiLevelType w:val="hybridMultilevel"/>
    <w:tmpl w:val="9452A85A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3B6B42F4"/>
    <w:multiLevelType w:val="hybridMultilevel"/>
    <w:tmpl w:val="BDA265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C0487"/>
    <w:multiLevelType w:val="hybridMultilevel"/>
    <w:tmpl w:val="BB90FD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A1624"/>
    <w:multiLevelType w:val="hybridMultilevel"/>
    <w:tmpl w:val="51DE0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5E8"/>
    <w:rsid w:val="00016F0A"/>
    <w:rsid w:val="00036161"/>
    <w:rsid w:val="00043962"/>
    <w:rsid w:val="000709F4"/>
    <w:rsid w:val="00077F49"/>
    <w:rsid w:val="000D4523"/>
    <w:rsid w:val="0010347C"/>
    <w:rsid w:val="00120BB6"/>
    <w:rsid w:val="0014220A"/>
    <w:rsid w:val="001906EA"/>
    <w:rsid w:val="001B423F"/>
    <w:rsid w:val="00206834"/>
    <w:rsid w:val="0024235A"/>
    <w:rsid w:val="002A1A74"/>
    <w:rsid w:val="002A5398"/>
    <w:rsid w:val="002B2ACC"/>
    <w:rsid w:val="002B6B59"/>
    <w:rsid w:val="003137F1"/>
    <w:rsid w:val="0037680A"/>
    <w:rsid w:val="00382C88"/>
    <w:rsid w:val="003C3FEC"/>
    <w:rsid w:val="003E2333"/>
    <w:rsid w:val="00414810"/>
    <w:rsid w:val="00432C49"/>
    <w:rsid w:val="00440BFF"/>
    <w:rsid w:val="00442A24"/>
    <w:rsid w:val="00477514"/>
    <w:rsid w:val="004936AF"/>
    <w:rsid w:val="004B71D1"/>
    <w:rsid w:val="004C7E36"/>
    <w:rsid w:val="004D7DD8"/>
    <w:rsid w:val="004E016C"/>
    <w:rsid w:val="00556845"/>
    <w:rsid w:val="0058665D"/>
    <w:rsid w:val="005A01F8"/>
    <w:rsid w:val="005A1E30"/>
    <w:rsid w:val="005D29E5"/>
    <w:rsid w:val="005D4CAC"/>
    <w:rsid w:val="006234B0"/>
    <w:rsid w:val="00631499"/>
    <w:rsid w:val="0063362B"/>
    <w:rsid w:val="00662104"/>
    <w:rsid w:val="00723A3A"/>
    <w:rsid w:val="007751C8"/>
    <w:rsid w:val="00794034"/>
    <w:rsid w:val="007C3D57"/>
    <w:rsid w:val="007D6C1D"/>
    <w:rsid w:val="00807CBC"/>
    <w:rsid w:val="00823837"/>
    <w:rsid w:val="00841190"/>
    <w:rsid w:val="00846023"/>
    <w:rsid w:val="008E0E20"/>
    <w:rsid w:val="008F5C07"/>
    <w:rsid w:val="009075E8"/>
    <w:rsid w:val="00911DD1"/>
    <w:rsid w:val="00912A3A"/>
    <w:rsid w:val="009B3006"/>
    <w:rsid w:val="009D2ED1"/>
    <w:rsid w:val="00A11C68"/>
    <w:rsid w:val="00A271CC"/>
    <w:rsid w:val="00A45E6E"/>
    <w:rsid w:val="00A6305B"/>
    <w:rsid w:val="00A832EF"/>
    <w:rsid w:val="00AB4D5A"/>
    <w:rsid w:val="00AC4E71"/>
    <w:rsid w:val="00B102EE"/>
    <w:rsid w:val="00B24DFB"/>
    <w:rsid w:val="00B5222C"/>
    <w:rsid w:val="00B62956"/>
    <w:rsid w:val="00B9082C"/>
    <w:rsid w:val="00BB77F2"/>
    <w:rsid w:val="00BC0C0F"/>
    <w:rsid w:val="00BC1A35"/>
    <w:rsid w:val="00BD148D"/>
    <w:rsid w:val="00C0037E"/>
    <w:rsid w:val="00C02A43"/>
    <w:rsid w:val="00C05DF4"/>
    <w:rsid w:val="00C2217F"/>
    <w:rsid w:val="00C277A0"/>
    <w:rsid w:val="00C64D00"/>
    <w:rsid w:val="00C90788"/>
    <w:rsid w:val="00CD3E27"/>
    <w:rsid w:val="00D13FCA"/>
    <w:rsid w:val="00D14E55"/>
    <w:rsid w:val="00D50D8F"/>
    <w:rsid w:val="00D523C5"/>
    <w:rsid w:val="00DA3C3D"/>
    <w:rsid w:val="00E13FAB"/>
    <w:rsid w:val="00E6639E"/>
    <w:rsid w:val="00E71C61"/>
    <w:rsid w:val="00E81848"/>
    <w:rsid w:val="00E95C90"/>
    <w:rsid w:val="00EF187B"/>
    <w:rsid w:val="00F04BA5"/>
    <w:rsid w:val="00F25EE8"/>
    <w:rsid w:val="00F37CBB"/>
    <w:rsid w:val="00F500F8"/>
    <w:rsid w:val="00F521D3"/>
    <w:rsid w:val="00F54421"/>
    <w:rsid w:val="00FA1B03"/>
    <w:rsid w:val="00FC4EBA"/>
    <w:rsid w:val="00FF6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84A56-D85D-4C66-B957-958E11A3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  <w:style w:type="table" w:styleId="Grigliatabella">
    <w:name w:val="Table Grid"/>
    <w:basedOn w:val="Tabellanormale"/>
    <w:uiPriority w:val="59"/>
    <w:rsid w:val="00823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ente\Desktop\FOGLI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FOGLIO</Template>
  <TotalTime>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salvatore pace</cp:lastModifiedBy>
  <cp:revision>3</cp:revision>
  <cp:lastPrinted>2013-12-17T11:11:00Z</cp:lastPrinted>
  <dcterms:created xsi:type="dcterms:W3CDTF">2016-10-26T19:17:00Z</dcterms:created>
  <dcterms:modified xsi:type="dcterms:W3CDTF">2016-10-26T19:27:00Z</dcterms:modified>
</cp:coreProperties>
</file>