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30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45"/>
        <w:gridCol w:w="6865"/>
        <w:gridCol w:w="1892"/>
      </w:tblGrid>
      <w:tr w:rsidR="005D29E5">
        <w:trPr>
          <w:trHeight w:val="1721"/>
        </w:trPr>
        <w:tc>
          <w:tcPr>
            <w:tcW w:w="1545" w:type="dxa"/>
            <w:vAlign w:val="center"/>
          </w:tcPr>
          <w:p w:rsidR="005D29E5" w:rsidRPr="003B27A3" w:rsidRDefault="00090F93" w:rsidP="00D523C5">
            <w:pPr>
              <w:jc w:val="center"/>
              <w:rPr>
                <w:b/>
                <w:bCs/>
              </w:rPr>
            </w:pPr>
            <w:r>
              <w:rPr>
                <w:b/>
                <w:noProof/>
              </w:rPr>
              <w:drawing>
                <wp:inline distT="0" distB="0" distL="0" distR="0">
                  <wp:extent cx="876300" cy="577850"/>
                  <wp:effectExtent l="0" t="0" r="0" b="0"/>
                  <wp:docPr id="1" name="Immagine 1" descr="eu-fla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 descr="eu-fla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300" cy="577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65" w:type="dxa"/>
            <w:vAlign w:val="center"/>
          </w:tcPr>
          <w:p w:rsidR="005D29E5" w:rsidRDefault="005D29E5" w:rsidP="00D523C5"/>
          <w:p w:rsidR="005D29E5" w:rsidRDefault="005D29E5" w:rsidP="00D523C5">
            <w:r>
              <w:t xml:space="preserve">                                              </w:t>
            </w:r>
            <w:r w:rsidR="0024235A">
              <w:t xml:space="preserve">  </w:t>
            </w:r>
            <w:r w:rsidR="00090F93">
              <w:rPr>
                <w:noProof/>
              </w:rPr>
              <w:drawing>
                <wp:inline distT="0" distB="0" distL="0" distR="0">
                  <wp:extent cx="463550" cy="527050"/>
                  <wp:effectExtent l="0" t="0" r="0" b="6350"/>
                  <wp:docPr id="2" name="Immagine 1" descr="http://galilei2d.altervista.org/wordpress/?p=2638">
                    <a:hlinkClick xmlns:a="http://schemas.openxmlformats.org/drawingml/2006/main" r:id="rId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 descr="http://galilei2d.altervista.org/wordpress/?p=26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3550" cy="527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D29E5" w:rsidRDefault="005D29E5" w:rsidP="00D523C5">
            <w:pPr>
              <w:jc w:val="center"/>
            </w:pPr>
            <w:r>
              <w:rPr>
                <w:b/>
              </w:rPr>
              <w:t xml:space="preserve">ISTITUTO </w:t>
            </w:r>
            <w:r w:rsidR="00E95C90">
              <w:rPr>
                <w:b/>
              </w:rPr>
              <w:t>SUPERIORE</w:t>
            </w:r>
            <w:r>
              <w:rPr>
                <w:b/>
              </w:rPr>
              <w:t xml:space="preserve"> </w:t>
            </w:r>
            <w:r w:rsidR="000709F4">
              <w:rPr>
                <w:b/>
              </w:rPr>
              <w:t>“</w:t>
            </w:r>
            <w:r>
              <w:rPr>
                <w:b/>
              </w:rPr>
              <w:t>GENTILESCHI</w:t>
            </w:r>
            <w:r w:rsidR="000709F4">
              <w:rPr>
                <w:b/>
              </w:rPr>
              <w:t>”</w:t>
            </w:r>
          </w:p>
          <w:p w:rsidR="005D29E5" w:rsidRDefault="005D29E5" w:rsidP="00D523C5">
            <w:pPr>
              <w:jc w:val="center"/>
            </w:pPr>
            <w:r>
              <w:t>Via Nuova Agnano, 30   80125  Napoli</w:t>
            </w:r>
          </w:p>
          <w:p w:rsidR="005D29E5" w:rsidRPr="00682741" w:rsidRDefault="005D29E5" w:rsidP="00D523C5">
            <w:pPr>
              <w:jc w:val="center"/>
              <w:rPr>
                <w:szCs w:val="20"/>
                <w:lang w:val="en-US"/>
              </w:rPr>
            </w:pPr>
            <w:r w:rsidRPr="00682741">
              <w:rPr>
                <w:lang w:val="en-US"/>
              </w:rPr>
              <w:t xml:space="preserve">Tel/fax 0817624019  </w:t>
            </w:r>
            <w:proofErr w:type="spellStart"/>
            <w:r w:rsidRPr="00682741">
              <w:rPr>
                <w:lang w:val="en-US"/>
              </w:rPr>
              <w:t>sito</w:t>
            </w:r>
            <w:proofErr w:type="spellEnd"/>
            <w:r w:rsidRPr="00682741">
              <w:rPr>
                <w:lang w:val="en-US"/>
              </w:rPr>
              <w:t xml:space="preserve"> web: www.istitutostatalegentileschi.it</w:t>
            </w:r>
          </w:p>
        </w:tc>
        <w:tc>
          <w:tcPr>
            <w:tcW w:w="1892" w:type="dxa"/>
            <w:vAlign w:val="center"/>
          </w:tcPr>
          <w:p w:rsidR="005D29E5" w:rsidRDefault="00090F93" w:rsidP="005D29E5">
            <w:pPr>
              <w:ind w:left="400" w:hanging="290"/>
              <w:rPr>
                <w:lang w:val="en-GB"/>
              </w:rPr>
            </w:pPr>
            <w:r>
              <w:rPr>
                <w:noProof/>
              </w:rPr>
              <w:drawing>
                <wp:inline distT="0" distB="0" distL="0" distR="0">
                  <wp:extent cx="933450" cy="603250"/>
                  <wp:effectExtent l="0" t="0" r="0" b="6350"/>
                  <wp:docPr id="3" name="Immagine 3" descr="arte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3" descr="arte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450" cy="603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D4D0C" w:rsidRDefault="002B2854" w:rsidP="007D4D0C">
      <w:pPr>
        <w:rPr>
          <w:b/>
          <w:bCs/>
        </w:rPr>
      </w:pPr>
      <w:r>
        <w:rPr>
          <w:b/>
          <w:bCs/>
        </w:rPr>
        <w:t xml:space="preserve"> </w:t>
      </w:r>
    </w:p>
    <w:p w:rsidR="00813496" w:rsidRDefault="00813496" w:rsidP="007D4D0C">
      <w:pPr>
        <w:rPr>
          <w:b/>
          <w:bCs/>
        </w:rPr>
      </w:pPr>
    </w:p>
    <w:p w:rsidR="00813496" w:rsidRDefault="00813496" w:rsidP="007D4D0C">
      <w:pPr>
        <w:rPr>
          <w:b/>
          <w:bCs/>
        </w:rPr>
      </w:pPr>
    </w:p>
    <w:p w:rsidR="00813496" w:rsidRDefault="00813496" w:rsidP="00813496">
      <w:pPr>
        <w:autoSpaceDE w:val="0"/>
        <w:autoSpaceDN w:val="0"/>
        <w:adjustRightInd w:val="0"/>
        <w:rPr>
          <w:rFonts w:eastAsia="Calibri"/>
          <w:sz w:val="22"/>
          <w:szCs w:val="22"/>
        </w:rPr>
      </w:pPr>
      <w:r>
        <w:rPr>
          <w:b/>
          <w:bCs/>
        </w:rPr>
        <w:t xml:space="preserve">                                                                                                                  </w:t>
      </w:r>
      <w:r>
        <w:rPr>
          <w:rFonts w:eastAsia="Calibri"/>
          <w:sz w:val="22"/>
          <w:szCs w:val="22"/>
        </w:rPr>
        <w:t>A TUTTI I DOCENTI</w:t>
      </w:r>
    </w:p>
    <w:p w:rsidR="00813496" w:rsidRDefault="00813496" w:rsidP="00813496">
      <w:pPr>
        <w:autoSpaceDE w:val="0"/>
        <w:autoSpaceDN w:val="0"/>
        <w:adjustRightInd w:val="0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                                                                                                         AI COORDINATORI DI CLASSE</w:t>
      </w:r>
    </w:p>
    <w:p w:rsidR="00813496" w:rsidRDefault="00813496" w:rsidP="00813496">
      <w:pPr>
        <w:autoSpaceDE w:val="0"/>
        <w:autoSpaceDN w:val="0"/>
        <w:adjustRightInd w:val="0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                                                                                                                                        AL SITO WEB</w:t>
      </w:r>
    </w:p>
    <w:p w:rsidR="00813496" w:rsidRDefault="00813496" w:rsidP="00813496">
      <w:pPr>
        <w:autoSpaceDE w:val="0"/>
        <w:autoSpaceDN w:val="0"/>
        <w:adjustRightInd w:val="0"/>
        <w:rPr>
          <w:rFonts w:eastAsia="Calibri"/>
          <w:i/>
          <w:iCs/>
          <w:sz w:val="22"/>
          <w:szCs w:val="22"/>
        </w:rPr>
      </w:pPr>
      <w:r>
        <w:rPr>
          <w:rFonts w:eastAsia="Calibri"/>
          <w:i/>
          <w:iCs/>
          <w:sz w:val="22"/>
          <w:szCs w:val="22"/>
        </w:rPr>
        <w:t xml:space="preserve">                                                                                                                                p.c. agli </w:t>
      </w:r>
      <w:proofErr w:type="spellStart"/>
      <w:r>
        <w:rPr>
          <w:rFonts w:eastAsia="Calibri"/>
          <w:i/>
          <w:iCs/>
          <w:sz w:val="22"/>
          <w:szCs w:val="22"/>
        </w:rPr>
        <w:t>ass</w:t>
      </w:r>
      <w:proofErr w:type="spellEnd"/>
      <w:r>
        <w:rPr>
          <w:rFonts w:eastAsia="Calibri"/>
          <w:i/>
          <w:iCs/>
          <w:sz w:val="22"/>
          <w:szCs w:val="22"/>
        </w:rPr>
        <w:t>. amm.vi</w:t>
      </w:r>
    </w:p>
    <w:p w:rsidR="00813496" w:rsidRDefault="00813496" w:rsidP="00813496">
      <w:pPr>
        <w:rPr>
          <w:rFonts w:eastAsia="Calibri"/>
          <w:i/>
          <w:iCs/>
          <w:sz w:val="22"/>
          <w:szCs w:val="22"/>
        </w:rPr>
      </w:pPr>
      <w:r>
        <w:rPr>
          <w:rFonts w:eastAsia="Calibri"/>
          <w:i/>
          <w:iCs/>
          <w:sz w:val="22"/>
          <w:szCs w:val="22"/>
        </w:rPr>
        <w:t xml:space="preserve">                                                                                                                              p.c. al personale ATA</w:t>
      </w:r>
    </w:p>
    <w:p w:rsidR="00813496" w:rsidRDefault="00813496" w:rsidP="00813496">
      <w:pPr>
        <w:rPr>
          <w:rFonts w:eastAsia="Calibri"/>
          <w:i/>
          <w:iCs/>
          <w:sz w:val="22"/>
          <w:szCs w:val="22"/>
        </w:rPr>
      </w:pPr>
    </w:p>
    <w:p w:rsidR="00813496" w:rsidRDefault="00813496" w:rsidP="00813496">
      <w:pPr>
        <w:rPr>
          <w:rFonts w:eastAsia="Calibri"/>
          <w:i/>
          <w:iCs/>
          <w:sz w:val="22"/>
          <w:szCs w:val="22"/>
        </w:rPr>
      </w:pPr>
    </w:p>
    <w:p w:rsidR="00813496" w:rsidRDefault="00813496" w:rsidP="00813496">
      <w:pPr>
        <w:rPr>
          <w:rFonts w:eastAsia="Calibri"/>
          <w:i/>
          <w:iCs/>
          <w:sz w:val="22"/>
          <w:szCs w:val="22"/>
        </w:rPr>
      </w:pPr>
    </w:p>
    <w:p w:rsidR="00813496" w:rsidRPr="00813496" w:rsidRDefault="00813496" w:rsidP="00813496">
      <w:pPr>
        <w:rPr>
          <w:rFonts w:eastAsia="Calibri"/>
          <w:b/>
          <w:sz w:val="22"/>
          <w:szCs w:val="22"/>
        </w:rPr>
      </w:pPr>
      <w:r w:rsidRPr="00813496">
        <w:rPr>
          <w:rFonts w:eastAsia="Calibri"/>
          <w:b/>
          <w:sz w:val="22"/>
          <w:szCs w:val="22"/>
        </w:rPr>
        <w:t>OGGETTO: COLLEGIO DOCENTI</w:t>
      </w:r>
    </w:p>
    <w:p w:rsidR="00813496" w:rsidRPr="00813496" w:rsidRDefault="00813496" w:rsidP="00813496">
      <w:pPr>
        <w:rPr>
          <w:rFonts w:eastAsia="Calibri"/>
          <w:b/>
          <w:sz w:val="22"/>
          <w:szCs w:val="22"/>
        </w:rPr>
      </w:pPr>
    </w:p>
    <w:p w:rsidR="00813496" w:rsidRDefault="00813496" w:rsidP="00813496">
      <w:pPr>
        <w:rPr>
          <w:rFonts w:eastAsia="Calibri"/>
          <w:sz w:val="22"/>
          <w:szCs w:val="22"/>
        </w:rPr>
      </w:pPr>
    </w:p>
    <w:p w:rsidR="00813496" w:rsidRDefault="00813496" w:rsidP="00813496">
      <w:pPr>
        <w:rPr>
          <w:rFonts w:eastAsia="Calibri"/>
          <w:sz w:val="22"/>
          <w:szCs w:val="22"/>
        </w:rPr>
      </w:pPr>
    </w:p>
    <w:p w:rsidR="00813496" w:rsidRDefault="00813496" w:rsidP="00813496">
      <w:pPr>
        <w:rPr>
          <w:rFonts w:eastAsia="Calibri"/>
          <w:sz w:val="22"/>
          <w:szCs w:val="22"/>
        </w:rPr>
      </w:pPr>
    </w:p>
    <w:p w:rsidR="00813496" w:rsidRDefault="00813496" w:rsidP="00813496">
      <w:pPr>
        <w:rPr>
          <w:rFonts w:eastAsia="Calibri"/>
          <w:sz w:val="22"/>
          <w:szCs w:val="22"/>
        </w:rPr>
      </w:pPr>
    </w:p>
    <w:p w:rsidR="00813496" w:rsidRDefault="00813496" w:rsidP="00813496">
      <w:pPr>
        <w:autoSpaceDE w:val="0"/>
        <w:autoSpaceDN w:val="0"/>
        <w:adjustRightInd w:val="0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Si comunica che il giorno 12.05.2017  alle ore 14.30, si terrà una sedut</w:t>
      </w:r>
      <w:r w:rsidR="00682741">
        <w:rPr>
          <w:rFonts w:eastAsia="Calibri"/>
          <w:sz w:val="22"/>
          <w:szCs w:val="22"/>
        </w:rPr>
        <w:t xml:space="preserve">a di collegio docenti </w:t>
      </w:r>
      <w:r>
        <w:rPr>
          <w:rFonts w:eastAsia="Calibri"/>
          <w:sz w:val="22"/>
          <w:szCs w:val="22"/>
        </w:rPr>
        <w:t xml:space="preserve"> per</w:t>
      </w:r>
    </w:p>
    <w:p w:rsidR="00813496" w:rsidRPr="00813496" w:rsidRDefault="00813496" w:rsidP="00813496">
      <w:pPr>
        <w:rPr>
          <w:rFonts w:eastAsia="Calibri"/>
          <w:sz w:val="22"/>
          <w:szCs w:val="22"/>
        </w:rPr>
      </w:pPr>
      <w:r w:rsidRPr="00813496">
        <w:rPr>
          <w:rFonts w:eastAsia="Calibri"/>
          <w:sz w:val="22"/>
          <w:szCs w:val="22"/>
        </w:rPr>
        <w:t>discutere i seguenti punti all’O.d.g. :</w:t>
      </w:r>
    </w:p>
    <w:p w:rsidR="00813496" w:rsidRPr="00813496" w:rsidRDefault="00813496" w:rsidP="00813496">
      <w:pPr>
        <w:pStyle w:val="Paragrafoelenco"/>
        <w:rPr>
          <w:b/>
          <w:bCs/>
        </w:rPr>
      </w:pPr>
    </w:p>
    <w:p w:rsidR="00813496" w:rsidRPr="00813496" w:rsidRDefault="00813496" w:rsidP="00813496">
      <w:pPr>
        <w:pStyle w:val="Paragrafoelenco"/>
        <w:numPr>
          <w:ilvl w:val="0"/>
          <w:numId w:val="5"/>
        </w:numPr>
        <w:rPr>
          <w:b/>
          <w:bCs/>
        </w:rPr>
      </w:pPr>
      <w:r>
        <w:rPr>
          <w:rFonts w:eastAsia="Calibri"/>
          <w:sz w:val="22"/>
          <w:szCs w:val="22"/>
        </w:rPr>
        <w:t>Libri di testo;</w:t>
      </w:r>
    </w:p>
    <w:p w:rsidR="00813496" w:rsidRPr="00DC75F3" w:rsidRDefault="00813496" w:rsidP="00813496">
      <w:pPr>
        <w:pStyle w:val="Paragrafoelenco"/>
        <w:numPr>
          <w:ilvl w:val="0"/>
          <w:numId w:val="5"/>
        </w:numPr>
        <w:rPr>
          <w:b/>
          <w:bCs/>
        </w:rPr>
      </w:pPr>
      <w:r>
        <w:rPr>
          <w:rFonts w:eastAsia="Calibri"/>
          <w:sz w:val="22"/>
          <w:szCs w:val="22"/>
        </w:rPr>
        <w:t>Documento del 15 maggio 2016 .</w:t>
      </w:r>
    </w:p>
    <w:p w:rsidR="00DC75F3" w:rsidRPr="00813496" w:rsidRDefault="00DC75F3" w:rsidP="00813496">
      <w:pPr>
        <w:pStyle w:val="Paragrafoelenco"/>
        <w:numPr>
          <w:ilvl w:val="0"/>
          <w:numId w:val="5"/>
        </w:numPr>
        <w:rPr>
          <w:b/>
          <w:bCs/>
        </w:rPr>
      </w:pPr>
      <w:r>
        <w:rPr>
          <w:rFonts w:eastAsia="Calibri"/>
          <w:sz w:val="22"/>
          <w:szCs w:val="22"/>
        </w:rPr>
        <w:t>Lettura ed approvazione verbali</w:t>
      </w:r>
      <w:bookmarkStart w:id="0" w:name="_GoBack"/>
      <w:bookmarkEnd w:id="0"/>
    </w:p>
    <w:p w:rsidR="00813496" w:rsidRDefault="00813496" w:rsidP="00813496">
      <w:pPr>
        <w:rPr>
          <w:b/>
          <w:bCs/>
        </w:rPr>
      </w:pPr>
    </w:p>
    <w:p w:rsidR="00813496" w:rsidRDefault="00813496" w:rsidP="00813496">
      <w:pPr>
        <w:rPr>
          <w:b/>
          <w:bCs/>
        </w:rPr>
      </w:pPr>
    </w:p>
    <w:p w:rsidR="00813496" w:rsidRDefault="00813496" w:rsidP="00813496">
      <w:pPr>
        <w:rPr>
          <w:b/>
          <w:bCs/>
        </w:rPr>
      </w:pPr>
    </w:p>
    <w:p w:rsidR="00813496" w:rsidRDefault="00813496" w:rsidP="00813496">
      <w:pPr>
        <w:rPr>
          <w:b/>
          <w:bCs/>
        </w:rPr>
      </w:pPr>
    </w:p>
    <w:p w:rsidR="00813496" w:rsidRDefault="00813496" w:rsidP="00813496">
      <w:pPr>
        <w:rPr>
          <w:b/>
          <w:bCs/>
        </w:rPr>
      </w:pPr>
    </w:p>
    <w:p w:rsidR="00813496" w:rsidRDefault="00813496" w:rsidP="00813496">
      <w:pPr>
        <w:rPr>
          <w:bCs/>
        </w:rPr>
      </w:pPr>
      <w:r w:rsidRPr="00813496">
        <w:rPr>
          <w:bCs/>
        </w:rPr>
        <w:t>Napoli, 02.05.2017</w:t>
      </w:r>
      <w:r>
        <w:rPr>
          <w:bCs/>
        </w:rPr>
        <w:t xml:space="preserve">                                                                             Per il Dirigente Scolastico</w:t>
      </w:r>
    </w:p>
    <w:p w:rsidR="00813496" w:rsidRDefault="00813496" w:rsidP="00813496">
      <w:pPr>
        <w:rPr>
          <w:bCs/>
        </w:rPr>
      </w:pPr>
      <w:r>
        <w:rPr>
          <w:bCs/>
        </w:rPr>
        <w:t xml:space="preserve">                                                                                                                     IL VICARIO</w:t>
      </w:r>
    </w:p>
    <w:p w:rsidR="00813496" w:rsidRPr="00813496" w:rsidRDefault="00813496" w:rsidP="00813496">
      <w:pPr>
        <w:rPr>
          <w:bCs/>
        </w:rPr>
      </w:pPr>
      <w:r>
        <w:rPr>
          <w:bCs/>
        </w:rPr>
        <w:t xml:space="preserve">                                                                                                               Prof.ssa Rosalia Rossi</w:t>
      </w:r>
    </w:p>
    <w:sectPr w:rsidR="00813496" w:rsidRPr="00813496" w:rsidSect="005D29E5">
      <w:footerReference w:type="default" r:id="rId12"/>
      <w:pgSz w:w="11906" w:h="16838"/>
      <w:pgMar w:top="851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28B3" w:rsidRDefault="002A28B3" w:rsidP="009220DB">
      <w:r>
        <w:separator/>
      </w:r>
    </w:p>
  </w:endnote>
  <w:endnote w:type="continuationSeparator" w:id="0">
    <w:p w:rsidR="002A28B3" w:rsidRDefault="002A28B3" w:rsidP="009220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42001393"/>
      <w:docPartObj>
        <w:docPartGallery w:val="Page Numbers (Bottom of Page)"/>
        <w:docPartUnique/>
      </w:docPartObj>
    </w:sdtPr>
    <w:sdtEndPr/>
    <w:sdtContent>
      <w:sdt>
        <w:sdtPr>
          <w:id w:val="98381352"/>
          <w:docPartObj>
            <w:docPartGallery w:val="Page Numbers (Top of Page)"/>
            <w:docPartUnique/>
          </w:docPartObj>
        </w:sdtPr>
        <w:sdtEndPr/>
        <w:sdtContent>
          <w:p w:rsidR="009220DB" w:rsidRDefault="009220DB">
            <w:pPr>
              <w:pStyle w:val="Pidipagina"/>
            </w:pPr>
            <w:r>
              <w:t xml:space="preserve">Pag.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 w:rsidR="00DC75F3">
              <w:rPr>
                <w:b/>
                <w:bCs/>
                <w:noProof/>
              </w:rPr>
              <w:t>1</w:t>
            </w:r>
            <w:r>
              <w:rPr>
                <w:b/>
                <w:bCs/>
              </w:rPr>
              <w:fldChar w:fldCharType="end"/>
            </w:r>
            <w:r>
              <w:t xml:space="preserve"> 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 w:rsidR="00DC75F3">
              <w:rPr>
                <w:b/>
                <w:bCs/>
                <w:noProof/>
              </w:rPr>
              <w:t>1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:rsidR="009220DB" w:rsidRDefault="009220DB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28B3" w:rsidRDefault="002A28B3" w:rsidP="009220DB">
      <w:r>
        <w:separator/>
      </w:r>
    </w:p>
  </w:footnote>
  <w:footnote w:type="continuationSeparator" w:id="0">
    <w:p w:rsidR="002A28B3" w:rsidRDefault="002A28B3" w:rsidP="009220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35580D"/>
    <w:multiLevelType w:val="hybridMultilevel"/>
    <w:tmpl w:val="56E8833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4763108"/>
    <w:multiLevelType w:val="hybridMultilevel"/>
    <w:tmpl w:val="00CAB2A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C8604B9"/>
    <w:multiLevelType w:val="hybridMultilevel"/>
    <w:tmpl w:val="C4D82B7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C22D08"/>
    <w:multiLevelType w:val="hybridMultilevel"/>
    <w:tmpl w:val="00CAB2A0"/>
    <w:lvl w:ilvl="0" w:tplc="0410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51D0DD4"/>
    <w:multiLevelType w:val="hybridMultilevel"/>
    <w:tmpl w:val="7C24F1FE"/>
    <w:lvl w:ilvl="0" w:tplc="1C86C1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65A7"/>
    <w:rsid w:val="00036D30"/>
    <w:rsid w:val="00057B9F"/>
    <w:rsid w:val="000709F4"/>
    <w:rsid w:val="00090F93"/>
    <w:rsid w:val="000D2BBA"/>
    <w:rsid w:val="000D7D2C"/>
    <w:rsid w:val="001867C0"/>
    <w:rsid w:val="0020114F"/>
    <w:rsid w:val="0024235A"/>
    <w:rsid w:val="00261374"/>
    <w:rsid w:val="00284AFE"/>
    <w:rsid w:val="002931C1"/>
    <w:rsid w:val="002A28B3"/>
    <w:rsid w:val="002B2854"/>
    <w:rsid w:val="00310B82"/>
    <w:rsid w:val="00312D29"/>
    <w:rsid w:val="00313EF6"/>
    <w:rsid w:val="00345910"/>
    <w:rsid w:val="003723D3"/>
    <w:rsid w:val="003A3DD1"/>
    <w:rsid w:val="003E248E"/>
    <w:rsid w:val="00445926"/>
    <w:rsid w:val="004607BD"/>
    <w:rsid w:val="005905CE"/>
    <w:rsid w:val="005D29E5"/>
    <w:rsid w:val="005D5E20"/>
    <w:rsid w:val="00645097"/>
    <w:rsid w:val="00682741"/>
    <w:rsid w:val="006E14FD"/>
    <w:rsid w:val="006E395E"/>
    <w:rsid w:val="006F48AF"/>
    <w:rsid w:val="006F6211"/>
    <w:rsid w:val="0071425E"/>
    <w:rsid w:val="00717A3D"/>
    <w:rsid w:val="007459BC"/>
    <w:rsid w:val="00750843"/>
    <w:rsid w:val="00753BFF"/>
    <w:rsid w:val="007D4D0C"/>
    <w:rsid w:val="008052D2"/>
    <w:rsid w:val="00813496"/>
    <w:rsid w:val="008336B0"/>
    <w:rsid w:val="008865A7"/>
    <w:rsid w:val="009220DB"/>
    <w:rsid w:val="00955BCE"/>
    <w:rsid w:val="009A7BE3"/>
    <w:rsid w:val="00A51B5B"/>
    <w:rsid w:val="00A6305B"/>
    <w:rsid w:val="00A7176E"/>
    <w:rsid w:val="00A763A4"/>
    <w:rsid w:val="00AD37AD"/>
    <w:rsid w:val="00B033F1"/>
    <w:rsid w:val="00B4699E"/>
    <w:rsid w:val="00B5222C"/>
    <w:rsid w:val="00B74A33"/>
    <w:rsid w:val="00B7798C"/>
    <w:rsid w:val="00B947CA"/>
    <w:rsid w:val="00BA3408"/>
    <w:rsid w:val="00BA3DAD"/>
    <w:rsid w:val="00C26A08"/>
    <w:rsid w:val="00C6092B"/>
    <w:rsid w:val="00CB6A79"/>
    <w:rsid w:val="00D126CC"/>
    <w:rsid w:val="00D30BAB"/>
    <w:rsid w:val="00D424ED"/>
    <w:rsid w:val="00D51BA2"/>
    <w:rsid w:val="00D523C5"/>
    <w:rsid w:val="00DA3705"/>
    <w:rsid w:val="00DC75F3"/>
    <w:rsid w:val="00E95C90"/>
    <w:rsid w:val="00EF07CF"/>
    <w:rsid w:val="00F75ECB"/>
    <w:rsid w:val="00FA7C86"/>
    <w:rsid w:val="00FB2930"/>
    <w:rsid w:val="00FD2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D29E5"/>
    <w:rPr>
      <w:rFonts w:ascii="Times New Roman" w:eastAsia="Times New Roman" w:hAnsi="Times New Roman"/>
      <w:sz w:val="24"/>
      <w:szCs w:val="24"/>
    </w:rPr>
  </w:style>
  <w:style w:type="paragraph" w:styleId="Titolo2">
    <w:name w:val="heading 2"/>
    <w:basedOn w:val="Normale"/>
    <w:next w:val="Normale"/>
    <w:qFormat/>
    <w:rsid w:val="00B4699E"/>
    <w:pPr>
      <w:keepNext/>
      <w:outlineLvl w:val="1"/>
    </w:pPr>
    <w:rPr>
      <w:b/>
      <w:bCs/>
      <w:kern w:val="24"/>
      <w:szCs w:val="20"/>
    </w:rPr>
  </w:style>
  <w:style w:type="paragraph" w:styleId="Titolo3">
    <w:name w:val="heading 3"/>
    <w:basedOn w:val="Normale"/>
    <w:next w:val="Normale"/>
    <w:qFormat/>
    <w:rsid w:val="00B4699E"/>
    <w:pPr>
      <w:keepNext/>
      <w:jc w:val="center"/>
      <w:outlineLvl w:val="2"/>
    </w:pPr>
    <w:rPr>
      <w:b/>
      <w:bCs/>
      <w:kern w:val="24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D29E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5D29E5"/>
    <w:rPr>
      <w:rFonts w:ascii="Tahoma" w:eastAsia="Times New Roman" w:hAnsi="Tahoma" w:cs="Tahoma"/>
      <w:sz w:val="16"/>
      <w:szCs w:val="16"/>
      <w:lang w:eastAsia="it-IT"/>
    </w:rPr>
  </w:style>
  <w:style w:type="table" w:styleId="Grigliatabella">
    <w:name w:val="Table Grid"/>
    <w:basedOn w:val="Tabellanormale"/>
    <w:uiPriority w:val="59"/>
    <w:rsid w:val="00B033F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6F48AF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9220D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220DB"/>
    <w:rPr>
      <w:rFonts w:ascii="Times New Roman" w:eastAsia="Times New Roman" w:hAnsi="Times New Roman"/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9220D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220DB"/>
    <w:rPr>
      <w:rFonts w:ascii="Times New Roman" w:eastAsia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D29E5"/>
    <w:rPr>
      <w:rFonts w:ascii="Times New Roman" w:eastAsia="Times New Roman" w:hAnsi="Times New Roman"/>
      <w:sz w:val="24"/>
      <w:szCs w:val="24"/>
    </w:rPr>
  </w:style>
  <w:style w:type="paragraph" w:styleId="Titolo2">
    <w:name w:val="heading 2"/>
    <w:basedOn w:val="Normale"/>
    <w:next w:val="Normale"/>
    <w:qFormat/>
    <w:rsid w:val="00B4699E"/>
    <w:pPr>
      <w:keepNext/>
      <w:outlineLvl w:val="1"/>
    </w:pPr>
    <w:rPr>
      <w:b/>
      <w:bCs/>
      <w:kern w:val="24"/>
      <w:szCs w:val="20"/>
    </w:rPr>
  </w:style>
  <w:style w:type="paragraph" w:styleId="Titolo3">
    <w:name w:val="heading 3"/>
    <w:basedOn w:val="Normale"/>
    <w:next w:val="Normale"/>
    <w:qFormat/>
    <w:rsid w:val="00B4699E"/>
    <w:pPr>
      <w:keepNext/>
      <w:jc w:val="center"/>
      <w:outlineLvl w:val="2"/>
    </w:pPr>
    <w:rPr>
      <w:b/>
      <w:bCs/>
      <w:kern w:val="24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D29E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5D29E5"/>
    <w:rPr>
      <w:rFonts w:ascii="Tahoma" w:eastAsia="Times New Roman" w:hAnsi="Tahoma" w:cs="Tahoma"/>
      <w:sz w:val="16"/>
      <w:szCs w:val="16"/>
      <w:lang w:eastAsia="it-IT"/>
    </w:rPr>
  </w:style>
  <w:style w:type="table" w:styleId="Grigliatabella">
    <w:name w:val="Table Grid"/>
    <w:basedOn w:val="Tabellanormale"/>
    <w:uiPriority w:val="59"/>
    <w:rsid w:val="00B033F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6F48AF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9220D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220DB"/>
    <w:rPr>
      <w:rFonts w:ascii="Times New Roman" w:eastAsia="Times New Roman" w:hAnsi="Times New Roman"/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9220D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220DB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http://www.google.it/imgres?imgurl=http://galilei2d.altervista.org/wordpress/wp-content/uploads/2009/02/repubblica_italiana_emblema_logo.jpg&amp;imgrefurl=http://galilei2d.altervista.org/wordpress/?p=2638&amp;h=471&amp;w=420&amp;sz=129&amp;tbnid=uZVjlf4An5a6lM::&amp;tbnh=129&amp;tbnw=115&amp;prev=/images?q=logo+repubblica+italiana&amp;hl=it&amp;usg=__BnsbNParz70ZJ5rOmZfq7Y_lxLY=&amp;ei=QagVSvHJOtaPsAan4aGhCg&amp;sa=X&amp;oi=image_result&amp;resnum=1&amp;ct=image" TargetMode="Externa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ocente\Desktop\word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word.dotx</Template>
  <TotalTime>0</TotalTime>
  <Pages>1</Pages>
  <Words>230</Words>
  <Characters>1316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1543</CharactersWithSpaces>
  <SharedDoc>false</SharedDoc>
  <HLinks>
    <vt:vector size="6" baseType="variant">
      <vt:variant>
        <vt:i4>8192076</vt:i4>
      </vt:variant>
      <vt:variant>
        <vt:i4>0</vt:i4>
      </vt:variant>
      <vt:variant>
        <vt:i4>0</vt:i4>
      </vt:variant>
      <vt:variant>
        <vt:i4>5</vt:i4>
      </vt:variant>
      <vt:variant>
        <vt:lpwstr>http://www.google.it/imgres?imgurl=http://galilei2d.altervista.org/wordpress/wp-content/uploads/2009/02/repubblica_italiana_emblema_logo.jpg&amp;imgrefurl=http://galilei2d.altervista.org/wordpress/?p=2638&amp;h=471&amp;w=420&amp;sz=129&amp;tbnid=uZVjlf4An5a6lM::&amp;tbnh=129&amp;tbnw=115&amp;prev=/images?q=logo+repubblica+italiana&amp;hl=it&amp;usg=__BnsbNParz70ZJ5rOmZfq7Y_lxLY=&amp;ei=QagVSvHJOtaPsAan4aGhCg&amp;sa=X&amp;oi=image_result&amp;resnum=1&amp;ct=image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Docente</dc:creator>
  <cp:lastModifiedBy>Windows 7</cp:lastModifiedBy>
  <cp:revision>2</cp:revision>
  <cp:lastPrinted>2014-11-21T16:14:00Z</cp:lastPrinted>
  <dcterms:created xsi:type="dcterms:W3CDTF">2017-05-02T18:14:00Z</dcterms:created>
  <dcterms:modified xsi:type="dcterms:W3CDTF">2017-05-02T18:14:00Z</dcterms:modified>
</cp:coreProperties>
</file>