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"/>
        <w:gridCol w:w="6865"/>
        <w:gridCol w:w="1892"/>
      </w:tblGrid>
      <w:tr w:rsidR="005D29E5">
        <w:trPr>
          <w:trHeight w:val="1721"/>
        </w:trPr>
        <w:tc>
          <w:tcPr>
            <w:tcW w:w="1545" w:type="dxa"/>
            <w:vAlign w:val="center"/>
          </w:tcPr>
          <w:p w:rsidR="005D29E5" w:rsidRPr="003B27A3" w:rsidRDefault="00090F93" w:rsidP="00D523C5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noProof/>
              </w:rPr>
              <w:drawing>
                <wp:inline distT="0" distB="0" distL="0" distR="0">
                  <wp:extent cx="876300" cy="577850"/>
                  <wp:effectExtent l="0" t="0" r="0" b="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5" w:type="dxa"/>
            <w:vAlign w:val="center"/>
          </w:tcPr>
          <w:p w:rsidR="005D29E5" w:rsidRDefault="005D29E5" w:rsidP="00D523C5"/>
          <w:p w:rsidR="005D29E5" w:rsidRDefault="005D29E5" w:rsidP="00D523C5">
            <w:r>
              <w:t xml:space="preserve">                                              </w:t>
            </w:r>
            <w:r w:rsidR="0024235A">
              <w:t xml:space="preserve">  </w:t>
            </w:r>
            <w:r w:rsidR="00090F93">
              <w:rPr>
                <w:noProof/>
              </w:rPr>
              <w:drawing>
                <wp:inline distT="0" distB="0" distL="0" distR="0">
                  <wp:extent cx="463550" cy="527050"/>
                  <wp:effectExtent l="0" t="0" r="0" b="6350"/>
                  <wp:docPr id="2" name="Immagine 1" descr="http://galilei2d.altervista.org/wordpress/?p=2638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>Via Nuova Agnano, 30   80125  Napoli</w:t>
            </w:r>
          </w:p>
          <w:p w:rsidR="005D29E5" w:rsidRPr="00356DF8" w:rsidRDefault="005D29E5" w:rsidP="00D523C5">
            <w:pPr>
              <w:jc w:val="center"/>
              <w:rPr>
                <w:szCs w:val="20"/>
              </w:rPr>
            </w:pPr>
            <w:proofErr w:type="spellStart"/>
            <w:r w:rsidRPr="00356DF8">
              <w:t>Tel</w:t>
            </w:r>
            <w:proofErr w:type="spellEnd"/>
            <w:r w:rsidRPr="00356DF8">
              <w:t>/fax 0817624019  sito web: www.istitutostatalegentileschi.it</w:t>
            </w:r>
          </w:p>
        </w:tc>
        <w:tc>
          <w:tcPr>
            <w:tcW w:w="1892" w:type="dxa"/>
            <w:vAlign w:val="center"/>
          </w:tcPr>
          <w:p w:rsidR="005D29E5" w:rsidRDefault="00090F93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3450" cy="603250"/>
                  <wp:effectExtent l="0" t="0" r="0" b="6350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4D0C" w:rsidRDefault="002B2854" w:rsidP="007D4D0C">
      <w:pPr>
        <w:rPr>
          <w:b/>
          <w:bCs/>
        </w:rPr>
      </w:pPr>
      <w:r>
        <w:rPr>
          <w:b/>
          <w:bCs/>
        </w:rPr>
        <w:t xml:space="preserve"> </w:t>
      </w: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Ai genitori</w:t>
      </w:r>
    </w:p>
    <w:p w:rsidR="00356DF8" w:rsidRDefault="00356DF8" w:rsidP="007D4D0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Al Web</w:t>
      </w: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  <w:r>
        <w:rPr>
          <w:b/>
          <w:bCs/>
        </w:rPr>
        <w:t>Si comunica a tutti i genitori che il documento di valutazione del II quadrimestre sarà disponibile on line a partire dal giorno 26.06.2017, accedendo al registro elettronico con le proprie credenziali.</w:t>
      </w: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</w:p>
    <w:p w:rsidR="00356DF8" w:rsidRDefault="00356DF8" w:rsidP="007D4D0C">
      <w:pPr>
        <w:rPr>
          <w:b/>
          <w:bCs/>
        </w:rPr>
      </w:pPr>
      <w:r>
        <w:rPr>
          <w:b/>
          <w:bCs/>
        </w:rPr>
        <w:t>Napoli 26.06.2017                                                                   Per il Dirigente Scolastico</w:t>
      </w:r>
    </w:p>
    <w:p w:rsidR="00356DF8" w:rsidRDefault="00356DF8" w:rsidP="007D4D0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La Vicaria</w:t>
      </w:r>
    </w:p>
    <w:p w:rsidR="00356DF8" w:rsidRDefault="00356DF8" w:rsidP="007D4D0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Prof.ssa R. Rossi</w:t>
      </w:r>
    </w:p>
    <w:sectPr w:rsidR="00356DF8" w:rsidSect="005D29E5">
      <w:footerReference w:type="default" r:id="rId12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374" w:rsidRDefault="00261374" w:rsidP="009220DB">
      <w:r>
        <w:separator/>
      </w:r>
    </w:p>
  </w:endnote>
  <w:endnote w:type="continuationSeparator" w:id="0">
    <w:p w:rsidR="00261374" w:rsidRDefault="00261374" w:rsidP="0092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200139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9220DB" w:rsidRDefault="009220DB">
            <w:pPr>
              <w:pStyle w:val="Pidipagina"/>
            </w:pPr>
            <w:r>
              <w:t xml:space="preserve">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116B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116B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9220DB" w:rsidRDefault="009220D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374" w:rsidRDefault="00261374" w:rsidP="009220DB">
      <w:r>
        <w:separator/>
      </w:r>
    </w:p>
  </w:footnote>
  <w:footnote w:type="continuationSeparator" w:id="0">
    <w:p w:rsidR="00261374" w:rsidRDefault="00261374" w:rsidP="00922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63108"/>
    <w:multiLevelType w:val="hybridMultilevel"/>
    <w:tmpl w:val="00CAB2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8604B9"/>
    <w:multiLevelType w:val="hybridMultilevel"/>
    <w:tmpl w:val="C4D82B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22D08"/>
    <w:multiLevelType w:val="hybridMultilevel"/>
    <w:tmpl w:val="00CAB2A0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D0DD4"/>
    <w:multiLevelType w:val="hybridMultilevel"/>
    <w:tmpl w:val="7C24F1FE"/>
    <w:lvl w:ilvl="0" w:tplc="1C86C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A7"/>
    <w:rsid w:val="00036D30"/>
    <w:rsid w:val="00057B9F"/>
    <w:rsid w:val="000709F4"/>
    <w:rsid w:val="00090F93"/>
    <w:rsid w:val="000D2BBA"/>
    <w:rsid w:val="000D7D2C"/>
    <w:rsid w:val="001116B0"/>
    <w:rsid w:val="001867C0"/>
    <w:rsid w:val="0020114F"/>
    <w:rsid w:val="0024235A"/>
    <w:rsid w:val="00261374"/>
    <w:rsid w:val="00284AFE"/>
    <w:rsid w:val="002931C1"/>
    <w:rsid w:val="002B2854"/>
    <w:rsid w:val="00310B82"/>
    <w:rsid w:val="00312D29"/>
    <w:rsid w:val="00313EF6"/>
    <w:rsid w:val="00345910"/>
    <w:rsid w:val="00356DF8"/>
    <w:rsid w:val="003723D3"/>
    <w:rsid w:val="003A3DD1"/>
    <w:rsid w:val="003E248E"/>
    <w:rsid w:val="00445926"/>
    <w:rsid w:val="004607BD"/>
    <w:rsid w:val="005D29E5"/>
    <w:rsid w:val="005D5E20"/>
    <w:rsid w:val="00645097"/>
    <w:rsid w:val="006E14FD"/>
    <w:rsid w:val="006F48AF"/>
    <w:rsid w:val="006F6211"/>
    <w:rsid w:val="0071425E"/>
    <w:rsid w:val="00717A3D"/>
    <w:rsid w:val="007459BC"/>
    <w:rsid w:val="00750843"/>
    <w:rsid w:val="00753BFF"/>
    <w:rsid w:val="007D4D0C"/>
    <w:rsid w:val="008052D2"/>
    <w:rsid w:val="008336B0"/>
    <w:rsid w:val="008865A7"/>
    <w:rsid w:val="009220DB"/>
    <w:rsid w:val="00955BCE"/>
    <w:rsid w:val="009A7BE3"/>
    <w:rsid w:val="00A51B5B"/>
    <w:rsid w:val="00A6305B"/>
    <w:rsid w:val="00A7176E"/>
    <w:rsid w:val="00A763A4"/>
    <w:rsid w:val="00AD37AD"/>
    <w:rsid w:val="00B033F1"/>
    <w:rsid w:val="00B4699E"/>
    <w:rsid w:val="00B5222C"/>
    <w:rsid w:val="00B74A33"/>
    <w:rsid w:val="00B7798C"/>
    <w:rsid w:val="00B947CA"/>
    <w:rsid w:val="00BA3408"/>
    <w:rsid w:val="00BA3DAD"/>
    <w:rsid w:val="00C26A08"/>
    <w:rsid w:val="00C6092B"/>
    <w:rsid w:val="00CB6A79"/>
    <w:rsid w:val="00D126CC"/>
    <w:rsid w:val="00D30BAB"/>
    <w:rsid w:val="00D424ED"/>
    <w:rsid w:val="00D51BA2"/>
    <w:rsid w:val="00D523C5"/>
    <w:rsid w:val="00DA3705"/>
    <w:rsid w:val="00E95C90"/>
    <w:rsid w:val="00F75ECB"/>
    <w:rsid w:val="00FA7C86"/>
    <w:rsid w:val="00FB2930"/>
    <w:rsid w:val="00FD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qFormat/>
    <w:rsid w:val="00B4699E"/>
    <w:pPr>
      <w:keepNext/>
      <w:outlineLvl w:val="1"/>
    </w:pPr>
    <w:rPr>
      <w:b/>
      <w:bCs/>
      <w:kern w:val="24"/>
      <w:szCs w:val="20"/>
    </w:rPr>
  </w:style>
  <w:style w:type="paragraph" w:styleId="Titolo3">
    <w:name w:val="heading 3"/>
    <w:basedOn w:val="Normale"/>
    <w:next w:val="Normale"/>
    <w:qFormat/>
    <w:rsid w:val="00B4699E"/>
    <w:pPr>
      <w:keepNext/>
      <w:jc w:val="center"/>
      <w:outlineLvl w:val="2"/>
    </w:pPr>
    <w:rPr>
      <w:b/>
      <w:bCs/>
      <w:kern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B03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F48A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220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20DB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220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20D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qFormat/>
    <w:rsid w:val="00B4699E"/>
    <w:pPr>
      <w:keepNext/>
      <w:outlineLvl w:val="1"/>
    </w:pPr>
    <w:rPr>
      <w:b/>
      <w:bCs/>
      <w:kern w:val="24"/>
      <w:szCs w:val="20"/>
    </w:rPr>
  </w:style>
  <w:style w:type="paragraph" w:styleId="Titolo3">
    <w:name w:val="heading 3"/>
    <w:basedOn w:val="Normale"/>
    <w:next w:val="Normale"/>
    <w:qFormat/>
    <w:rsid w:val="00B4699E"/>
    <w:pPr>
      <w:keepNext/>
      <w:jc w:val="center"/>
      <w:outlineLvl w:val="2"/>
    </w:pPr>
    <w:rPr>
      <w:b/>
      <w:bCs/>
      <w:kern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B03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F48A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220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20DB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220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20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wor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Account utente</cp:lastModifiedBy>
  <cp:revision>2</cp:revision>
  <cp:lastPrinted>2014-11-21T16:14:00Z</cp:lastPrinted>
  <dcterms:created xsi:type="dcterms:W3CDTF">2017-06-26T09:08:00Z</dcterms:created>
  <dcterms:modified xsi:type="dcterms:W3CDTF">2017-06-26T09:08:00Z</dcterms:modified>
</cp:coreProperties>
</file>