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0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5"/>
        <w:gridCol w:w="6865"/>
        <w:gridCol w:w="1892"/>
      </w:tblGrid>
      <w:tr w:rsidR="008E0392" w:rsidTr="008E0392">
        <w:trPr>
          <w:trHeight w:val="1721"/>
          <w:jc w:val="center"/>
        </w:trPr>
        <w:tc>
          <w:tcPr>
            <w:tcW w:w="1545" w:type="dxa"/>
            <w:vAlign w:val="center"/>
          </w:tcPr>
          <w:p w:rsidR="008E0392" w:rsidRPr="003B27A3" w:rsidRDefault="00F961B3" w:rsidP="00E8159C">
            <w:pPr>
              <w:jc w:val="center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73125" cy="581660"/>
                  <wp:effectExtent l="0" t="0" r="3175" b="8890"/>
                  <wp:docPr id="1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5" w:type="dxa"/>
            <w:vAlign w:val="center"/>
          </w:tcPr>
          <w:p w:rsidR="008E0392" w:rsidRDefault="008E0392" w:rsidP="00E8159C"/>
          <w:p w:rsidR="008E0392" w:rsidRDefault="00F961B3" w:rsidP="006A0A1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2915" cy="522605"/>
                  <wp:effectExtent l="0" t="0" r="0" b="0"/>
                  <wp:docPr id="2" name="Immagine 2" descr="http://galilei2d.altervista.org/wordpress/?p=2638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0392" w:rsidRDefault="008E0392" w:rsidP="00E8159C">
            <w:pPr>
              <w:jc w:val="center"/>
            </w:pPr>
            <w:r>
              <w:rPr>
                <w:b/>
              </w:rPr>
              <w:t>ISTITUTO SUPERIORE “GENTILESCHI”</w:t>
            </w:r>
          </w:p>
          <w:p w:rsidR="008E0392" w:rsidRDefault="008E0392" w:rsidP="00E8159C">
            <w:pPr>
              <w:jc w:val="center"/>
            </w:pPr>
            <w:r>
              <w:t xml:space="preserve">Via Nuova Agnano, 30   </w:t>
            </w:r>
            <w:proofErr w:type="gramStart"/>
            <w:r>
              <w:t>80125  Napoli</w:t>
            </w:r>
            <w:proofErr w:type="gramEnd"/>
          </w:p>
          <w:p w:rsidR="008E0392" w:rsidRDefault="008E0392" w:rsidP="00E8159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Tel/fax 0817624019 </w:t>
            </w:r>
          </w:p>
          <w:p w:rsidR="008E0392" w:rsidRDefault="008E0392" w:rsidP="00E8159C">
            <w:pPr>
              <w:jc w:val="center"/>
              <w:rPr>
                <w:szCs w:val="20"/>
                <w:lang w:val="en-GB"/>
              </w:rPr>
            </w:pPr>
            <w:proofErr w:type="spellStart"/>
            <w:r>
              <w:rPr>
                <w:lang w:val="en-GB"/>
              </w:rPr>
              <w:t>sito</w:t>
            </w:r>
            <w:proofErr w:type="spellEnd"/>
            <w:r>
              <w:rPr>
                <w:lang w:val="en-GB"/>
              </w:rPr>
              <w:t xml:space="preserve"> web: www.istitutosuperioregentileschi.gov.it</w:t>
            </w:r>
          </w:p>
        </w:tc>
        <w:tc>
          <w:tcPr>
            <w:tcW w:w="1892" w:type="dxa"/>
            <w:vAlign w:val="center"/>
          </w:tcPr>
          <w:p w:rsidR="008E0392" w:rsidRDefault="00F961B3" w:rsidP="00E8159C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937895" cy="599440"/>
                  <wp:effectExtent l="0" t="0" r="0" b="0"/>
                  <wp:docPr id="3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59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6834" w:rsidRPr="00200FF5" w:rsidRDefault="00206834" w:rsidP="00043962">
      <w:pPr>
        <w:jc w:val="both"/>
        <w:rPr>
          <w:sz w:val="36"/>
          <w:szCs w:val="36"/>
        </w:rPr>
      </w:pPr>
    </w:p>
    <w:p w:rsidR="008E0392" w:rsidRPr="00200FF5" w:rsidRDefault="008E0392" w:rsidP="0095307E">
      <w:pPr>
        <w:jc w:val="center"/>
        <w:rPr>
          <w:sz w:val="20"/>
          <w:szCs w:val="20"/>
        </w:rPr>
      </w:pPr>
    </w:p>
    <w:p w:rsidR="008E0392" w:rsidRPr="00D54336" w:rsidRDefault="008E0392" w:rsidP="008E0392">
      <w:pPr>
        <w:ind w:left="6372" w:firstLine="708"/>
        <w:jc w:val="center"/>
        <w:rPr>
          <w:b/>
        </w:rPr>
      </w:pPr>
    </w:p>
    <w:p w:rsidR="0095307E" w:rsidRDefault="006A0A1A" w:rsidP="006A0A1A">
      <w:pPr>
        <w:jc w:val="right"/>
        <w:rPr>
          <w:b/>
        </w:rPr>
      </w:pPr>
      <w:proofErr w:type="gramStart"/>
      <w:r>
        <w:rPr>
          <w:b/>
        </w:rPr>
        <w:t>A  TUTTA</w:t>
      </w:r>
      <w:proofErr w:type="gramEnd"/>
      <w:r>
        <w:rPr>
          <w:b/>
        </w:rPr>
        <w:t xml:space="preserve"> L’UTENZA </w:t>
      </w:r>
    </w:p>
    <w:p w:rsidR="008E0392" w:rsidRDefault="006A0A1A" w:rsidP="006A0A1A">
      <w:pPr>
        <w:ind w:left="7080" w:firstLine="708"/>
        <w:jc w:val="right"/>
        <w:rPr>
          <w:b/>
        </w:rPr>
      </w:pPr>
      <w:r>
        <w:rPr>
          <w:b/>
        </w:rPr>
        <w:t>AL SITO WEB</w:t>
      </w:r>
    </w:p>
    <w:p w:rsidR="006A0A1A" w:rsidRDefault="006A0A1A" w:rsidP="006A0A1A">
      <w:pPr>
        <w:jc w:val="right"/>
        <w:rPr>
          <w:b/>
        </w:rPr>
      </w:pPr>
      <w:r>
        <w:rPr>
          <w:b/>
        </w:rPr>
        <w:t xml:space="preserve">P.C. ALLA DSGA </w:t>
      </w:r>
    </w:p>
    <w:p w:rsidR="00FB5883" w:rsidRDefault="00FB5883" w:rsidP="006A0A1A">
      <w:pPr>
        <w:jc w:val="right"/>
        <w:rPr>
          <w:b/>
        </w:rPr>
      </w:pPr>
    </w:p>
    <w:p w:rsidR="00FB5883" w:rsidRPr="00785C47" w:rsidRDefault="00785C47" w:rsidP="00785C47">
      <w:pPr>
        <w:jc w:val="center"/>
        <w:rPr>
          <w:b/>
          <w:sz w:val="28"/>
          <w:szCs w:val="28"/>
        </w:rPr>
      </w:pPr>
      <w:r w:rsidRPr="00785C47">
        <w:rPr>
          <w:b/>
          <w:sz w:val="28"/>
          <w:szCs w:val="28"/>
        </w:rPr>
        <w:t>AVVISO 104</w:t>
      </w:r>
    </w:p>
    <w:p w:rsidR="008E0392" w:rsidRDefault="008E0392" w:rsidP="0014220A"/>
    <w:p w:rsidR="00785C47" w:rsidRDefault="00785C47" w:rsidP="0014220A"/>
    <w:p w:rsidR="006454E3" w:rsidRDefault="006A0A1A" w:rsidP="006A0A1A">
      <w:pPr>
        <w:rPr>
          <w:b/>
        </w:rPr>
      </w:pPr>
      <w:r>
        <w:rPr>
          <w:b/>
        </w:rPr>
        <w:t xml:space="preserve">OGGETTO: </w:t>
      </w:r>
      <w:r w:rsidR="007765A5">
        <w:rPr>
          <w:b/>
        </w:rPr>
        <w:t>ASSISTENZA DOCENTI PROVE SCRITTE</w:t>
      </w:r>
    </w:p>
    <w:p w:rsidR="00785C47" w:rsidRDefault="00785C47" w:rsidP="006A0A1A">
      <w:pPr>
        <w:rPr>
          <w:b/>
        </w:rPr>
      </w:pPr>
    </w:p>
    <w:p w:rsidR="00490B29" w:rsidRPr="00490B29" w:rsidRDefault="00490B29" w:rsidP="007765A5">
      <w:pPr>
        <w:jc w:val="center"/>
        <w:rPr>
          <w:b/>
          <w:sz w:val="18"/>
          <w:szCs w:val="18"/>
        </w:rPr>
      </w:pPr>
    </w:p>
    <w:tbl>
      <w:tblPr>
        <w:tblStyle w:val="Grigliatabella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141"/>
        <w:gridCol w:w="2603"/>
        <w:gridCol w:w="91"/>
        <w:gridCol w:w="2512"/>
        <w:gridCol w:w="2874"/>
      </w:tblGrid>
      <w:tr w:rsidR="006A0A1A" w:rsidTr="00B86602">
        <w:tc>
          <w:tcPr>
            <w:tcW w:w="9889" w:type="dxa"/>
            <w:gridSpan w:val="7"/>
            <w:shd w:val="clear" w:color="auto" w:fill="D9D9D9" w:themeFill="background1" w:themeFillShade="D9"/>
          </w:tcPr>
          <w:p w:rsidR="006A0A1A" w:rsidRDefault="006A0A1A" w:rsidP="007765A5">
            <w:pPr>
              <w:jc w:val="center"/>
              <w:rPr>
                <w:b/>
              </w:rPr>
            </w:pPr>
          </w:p>
        </w:tc>
      </w:tr>
      <w:tr w:rsidR="0053150D" w:rsidTr="0053150D">
        <w:tc>
          <w:tcPr>
            <w:tcW w:w="959" w:type="dxa"/>
          </w:tcPr>
          <w:p w:rsidR="0053150D" w:rsidRPr="007765A5" w:rsidRDefault="0053150D" w:rsidP="007765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02/09/15</w:t>
            </w:r>
          </w:p>
        </w:tc>
        <w:tc>
          <w:tcPr>
            <w:tcW w:w="709" w:type="dxa"/>
          </w:tcPr>
          <w:p w:rsidR="0053150D" w:rsidRPr="007765A5" w:rsidRDefault="0053150D" w:rsidP="007765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ORE   8.00</w:t>
            </w:r>
          </w:p>
        </w:tc>
        <w:tc>
          <w:tcPr>
            <w:tcW w:w="2835" w:type="dxa"/>
            <w:gridSpan w:val="3"/>
          </w:tcPr>
          <w:p w:rsidR="0053150D" w:rsidRDefault="0053150D" w:rsidP="00A418AE">
            <w:pPr>
              <w:jc w:val="center"/>
              <w:rPr>
                <w:b/>
                <w:sz w:val="18"/>
                <w:szCs w:val="18"/>
              </w:rPr>
            </w:pPr>
            <w:r w:rsidRPr="00AD4ABB">
              <w:rPr>
                <w:b/>
                <w:sz w:val="18"/>
                <w:szCs w:val="18"/>
              </w:rPr>
              <w:t>FRANC</w:t>
            </w:r>
            <w:r w:rsidRPr="0053150D">
              <w:rPr>
                <w:b/>
                <w:sz w:val="18"/>
                <w:szCs w:val="18"/>
              </w:rPr>
              <w:t>ESE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D4ABB">
              <w:rPr>
                <w:b/>
                <w:sz w:val="18"/>
                <w:szCs w:val="18"/>
              </w:rPr>
              <w:t>(1°, 2°)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53150D" w:rsidRPr="00B86602" w:rsidRDefault="0053150D" w:rsidP="00A418A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– </w:t>
            </w:r>
            <w:r>
              <w:rPr>
                <w:b/>
                <w:color w:val="FF0000"/>
                <w:sz w:val="18"/>
                <w:szCs w:val="18"/>
              </w:rPr>
              <w:t xml:space="preserve">AULA 20 </w:t>
            </w:r>
          </w:p>
          <w:p w:rsidR="0053150D" w:rsidRPr="00A418AE" w:rsidRDefault="0053150D" w:rsidP="00A418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CAROELLI-BELLOMI –QUINTAVALLE </w:t>
            </w:r>
          </w:p>
        </w:tc>
        <w:tc>
          <w:tcPr>
            <w:tcW w:w="2512" w:type="dxa"/>
          </w:tcPr>
          <w:p w:rsidR="0053150D" w:rsidRDefault="0053150D" w:rsidP="001257D0">
            <w:pPr>
              <w:jc w:val="center"/>
              <w:rPr>
                <w:b/>
                <w:sz w:val="18"/>
                <w:szCs w:val="18"/>
              </w:rPr>
            </w:pPr>
            <w:r w:rsidRPr="00AD4ABB">
              <w:rPr>
                <w:b/>
                <w:sz w:val="18"/>
                <w:szCs w:val="18"/>
              </w:rPr>
              <w:t>FRANC</w:t>
            </w:r>
            <w:r w:rsidRPr="0053150D">
              <w:rPr>
                <w:b/>
                <w:sz w:val="18"/>
                <w:szCs w:val="18"/>
              </w:rPr>
              <w:t>ESE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D4ABB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3</w:t>
            </w:r>
            <w:r w:rsidRPr="00AD4ABB">
              <w:rPr>
                <w:b/>
                <w:sz w:val="18"/>
                <w:szCs w:val="18"/>
              </w:rPr>
              <w:t xml:space="preserve">°, </w:t>
            </w:r>
            <w:r>
              <w:rPr>
                <w:b/>
                <w:sz w:val="18"/>
                <w:szCs w:val="18"/>
              </w:rPr>
              <w:t>4</w:t>
            </w:r>
            <w:r w:rsidRPr="00AD4ABB">
              <w:rPr>
                <w:b/>
                <w:sz w:val="18"/>
                <w:szCs w:val="18"/>
              </w:rPr>
              <w:t>°)</w:t>
            </w:r>
            <w:r>
              <w:rPr>
                <w:b/>
                <w:sz w:val="18"/>
                <w:szCs w:val="18"/>
              </w:rPr>
              <w:t xml:space="preserve">  </w:t>
            </w:r>
          </w:p>
          <w:p w:rsidR="0053150D" w:rsidRPr="00B86602" w:rsidRDefault="0053150D" w:rsidP="001257D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>
              <w:rPr>
                <w:b/>
                <w:color w:val="FF0000"/>
                <w:sz w:val="18"/>
                <w:szCs w:val="18"/>
              </w:rPr>
              <w:t>AULA 17</w:t>
            </w:r>
          </w:p>
          <w:p w:rsidR="0053150D" w:rsidRPr="00A418AE" w:rsidRDefault="0053150D" w:rsidP="007D2A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7D2A43">
              <w:rPr>
                <w:b/>
                <w:sz w:val="16"/>
                <w:szCs w:val="16"/>
              </w:rPr>
              <w:t>DE STEFANO –</w:t>
            </w:r>
            <w:proofErr w:type="gramStart"/>
            <w:r w:rsidR="007D2A43">
              <w:rPr>
                <w:b/>
                <w:sz w:val="16"/>
                <w:szCs w:val="16"/>
              </w:rPr>
              <w:t>TORLO  –</w:t>
            </w:r>
            <w:proofErr w:type="gramEnd"/>
            <w:r w:rsidR="007D2A43">
              <w:rPr>
                <w:b/>
                <w:sz w:val="16"/>
                <w:szCs w:val="16"/>
              </w:rPr>
              <w:t>FAZZARI</w:t>
            </w:r>
          </w:p>
        </w:tc>
        <w:tc>
          <w:tcPr>
            <w:tcW w:w="2874" w:type="dxa"/>
          </w:tcPr>
          <w:p w:rsidR="0053150D" w:rsidRPr="00B86602" w:rsidRDefault="0053150D" w:rsidP="001257D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AD4ABB">
              <w:rPr>
                <w:b/>
                <w:sz w:val="18"/>
                <w:szCs w:val="18"/>
              </w:rPr>
              <w:t>SCIENZE UMANE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AULA 19</w:t>
            </w:r>
          </w:p>
          <w:p w:rsidR="0053150D" w:rsidRPr="00490B29" w:rsidRDefault="0053150D" w:rsidP="001257D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DONADIO-METERANGELIS – ESPOSITO </w:t>
            </w:r>
          </w:p>
        </w:tc>
      </w:tr>
      <w:tr w:rsidR="0053150D" w:rsidTr="0053150D">
        <w:tc>
          <w:tcPr>
            <w:tcW w:w="959" w:type="dxa"/>
          </w:tcPr>
          <w:p w:rsidR="0053150D" w:rsidRDefault="0053150D" w:rsidP="007765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02/09/15</w:t>
            </w:r>
          </w:p>
        </w:tc>
        <w:tc>
          <w:tcPr>
            <w:tcW w:w="709" w:type="dxa"/>
          </w:tcPr>
          <w:p w:rsidR="0053150D" w:rsidRDefault="0053150D" w:rsidP="007765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ORE 11.00</w:t>
            </w:r>
          </w:p>
        </w:tc>
        <w:tc>
          <w:tcPr>
            <w:tcW w:w="2835" w:type="dxa"/>
            <w:gridSpan w:val="3"/>
          </w:tcPr>
          <w:p w:rsidR="0053150D" w:rsidRPr="00B86602" w:rsidRDefault="0053150D" w:rsidP="007765A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AD4ABB">
              <w:rPr>
                <w:b/>
                <w:sz w:val="18"/>
                <w:szCs w:val="18"/>
              </w:rPr>
              <w:t>LATINO</w:t>
            </w:r>
            <w:r>
              <w:rPr>
                <w:b/>
                <w:sz w:val="18"/>
                <w:szCs w:val="18"/>
              </w:rPr>
              <w:t xml:space="preserve"> – </w:t>
            </w:r>
            <w:r>
              <w:rPr>
                <w:b/>
                <w:color w:val="FF0000"/>
                <w:sz w:val="18"/>
                <w:szCs w:val="18"/>
              </w:rPr>
              <w:t xml:space="preserve">AULA 16 </w:t>
            </w:r>
          </w:p>
          <w:p w:rsidR="0053150D" w:rsidRPr="00490B29" w:rsidRDefault="0053150D" w:rsidP="007765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ORSINI-VARINI – TARTAGLIA </w:t>
            </w:r>
          </w:p>
        </w:tc>
        <w:tc>
          <w:tcPr>
            <w:tcW w:w="2512" w:type="dxa"/>
          </w:tcPr>
          <w:p w:rsidR="0053150D" w:rsidRPr="00490B29" w:rsidRDefault="0053150D" w:rsidP="00FB588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74" w:type="dxa"/>
          </w:tcPr>
          <w:p w:rsidR="0053150D" w:rsidRPr="00AD4ABB" w:rsidRDefault="0053150D" w:rsidP="001257D0">
            <w:pPr>
              <w:jc w:val="center"/>
              <w:rPr>
                <w:b/>
                <w:sz w:val="18"/>
                <w:szCs w:val="18"/>
              </w:rPr>
            </w:pPr>
            <w:r w:rsidRPr="00AD4ABB">
              <w:rPr>
                <w:b/>
                <w:sz w:val="18"/>
                <w:szCs w:val="18"/>
              </w:rPr>
              <w:t>SPAGNOLO</w:t>
            </w:r>
            <w:r>
              <w:rPr>
                <w:b/>
                <w:sz w:val="18"/>
                <w:szCs w:val="18"/>
              </w:rPr>
              <w:t xml:space="preserve"> – </w:t>
            </w:r>
            <w:r>
              <w:rPr>
                <w:b/>
                <w:color w:val="FF0000"/>
                <w:sz w:val="18"/>
                <w:szCs w:val="18"/>
              </w:rPr>
              <w:t>AULA 18</w:t>
            </w:r>
          </w:p>
          <w:p w:rsidR="0053150D" w:rsidRPr="00490B29" w:rsidRDefault="0053150D" w:rsidP="001257D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BIANCHI-DI GANGI – MORANDI</w:t>
            </w:r>
          </w:p>
        </w:tc>
      </w:tr>
      <w:tr w:rsidR="0053150D" w:rsidTr="00B86602">
        <w:tc>
          <w:tcPr>
            <w:tcW w:w="9889" w:type="dxa"/>
            <w:gridSpan w:val="7"/>
            <w:shd w:val="clear" w:color="auto" w:fill="D9D9D9" w:themeFill="background1" w:themeFillShade="D9"/>
          </w:tcPr>
          <w:p w:rsidR="0053150D" w:rsidRDefault="0053150D" w:rsidP="007765A5">
            <w:pPr>
              <w:jc w:val="center"/>
              <w:rPr>
                <w:b/>
              </w:rPr>
            </w:pPr>
          </w:p>
        </w:tc>
      </w:tr>
      <w:tr w:rsidR="00672CDC" w:rsidTr="0053150D">
        <w:tc>
          <w:tcPr>
            <w:tcW w:w="959" w:type="dxa"/>
          </w:tcPr>
          <w:p w:rsidR="00672CDC" w:rsidRDefault="00672CDC" w:rsidP="00672C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03/09/15</w:t>
            </w:r>
          </w:p>
        </w:tc>
        <w:tc>
          <w:tcPr>
            <w:tcW w:w="709" w:type="dxa"/>
          </w:tcPr>
          <w:p w:rsidR="00672CDC" w:rsidRDefault="00672CDC" w:rsidP="00672C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ORE   8.00</w:t>
            </w:r>
          </w:p>
        </w:tc>
        <w:tc>
          <w:tcPr>
            <w:tcW w:w="2835" w:type="dxa"/>
            <w:gridSpan w:val="3"/>
          </w:tcPr>
          <w:p w:rsidR="00672CDC" w:rsidRPr="00AD4ABB" w:rsidRDefault="00672CDC" w:rsidP="00672CDC">
            <w:pPr>
              <w:jc w:val="center"/>
              <w:rPr>
                <w:b/>
                <w:sz w:val="18"/>
                <w:szCs w:val="18"/>
              </w:rPr>
            </w:pPr>
            <w:r w:rsidRPr="00AD4ABB">
              <w:rPr>
                <w:b/>
                <w:sz w:val="18"/>
                <w:szCs w:val="18"/>
              </w:rPr>
              <w:t>INGLESE (1°, 2</w:t>
            </w:r>
            <w:proofErr w:type="gramStart"/>
            <w:r w:rsidRPr="00AD4ABB">
              <w:rPr>
                <w:b/>
                <w:sz w:val="18"/>
                <w:szCs w:val="18"/>
              </w:rPr>
              <w:t>°)</w:t>
            </w:r>
            <w:r>
              <w:rPr>
                <w:b/>
                <w:sz w:val="18"/>
                <w:szCs w:val="18"/>
              </w:rPr>
              <w:t xml:space="preserve">  –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AULA 19</w:t>
            </w:r>
          </w:p>
          <w:p w:rsidR="00672CDC" w:rsidRPr="00A418AE" w:rsidRDefault="00672CDC" w:rsidP="00672C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MARTINELLI-PITTARELLI – CAPRIOLA </w:t>
            </w:r>
          </w:p>
        </w:tc>
        <w:tc>
          <w:tcPr>
            <w:tcW w:w="2512" w:type="dxa"/>
          </w:tcPr>
          <w:p w:rsidR="00672CDC" w:rsidRPr="00AD4ABB" w:rsidRDefault="00672CDC" w:rsidP="00672CDC">
            <w:pPr>
              <w:jc w:val="center"/>
              <w:rPr>
                <w:b/>
                <w:sz w:val="18"/>
                <w:szCs w:val="18"/>
              </w:rPr>
            </w:pPr>
            <w:r w:rsidRPr="00AD4ABB">
              <w:rPr>
                <w:b/>
                <w:sz w:val="18"/>
                <w:szCs w:val="18"/>
              </w:rPr>
              <w:t>INGLESE (3°, 4</w:t>
            </w:r>
            <w:proofErr w:type="gramStart"/>
            <w:r w:rsidRPr="00AD4ABB">
              <w:rPr>
                <w:b/>
                <w:sz w:val="18"/>
                <w:szCs w:val="18"/>
              </w:rPr>
              <w:t>°)</w:t>
            </w:r>
            <w:r>
              <w:rPr>
                <w:b/>
                <w:sz w:val="18"/>
                <w:szCs w:val="18"/>
              </w:rPr>
              <w:t>–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AULA 20</w:t>
            </w:r>
          </w:p>
          <w:p w:rsidR="00672CDC" w:rsidRPr="00A418AE" w:rsidRDefault="00672CDC" w:rsidP="00672C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KELLER-MARCHESE GUBINELLI </w:t>
            </w:r>
          </w:p>
        </w:tc>
        <w:tc>
          <w:tcPr>
            <w:tcW w:w="2874" w:type="dxa"/>
          </w:tcPr>
          <w:p w:rsidR="00672CDC" w:rsidRPr="00A418AE" w:rsidRDefault="00672CDC" w:rsidP="00672CD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3150D" w:rsidTr="00B86602">
        <w:tc>
          <w:tcPr>
            <w:tcW w:w="9889" w:type="dxa"/>
            <w:gridSpan w:val="7"/>
            <w:shd w:val="clear" w:color="auto" w:fill="D9D9D9" w:themeFill="background1" w:themeFillShade="D9"/>
          </w:tcPr>
          <w:p w:rsidR="0053150D" w:rsidRDefault="0053150D" w:rsidP="007765A5">
            <w:pPr>
              <w:jc w:val="center"/>
              <w:rPr>
                <w:b/>
              </w:rPr>
            </w:pPr>
          </w:p>
        </w:tc>
      </w:tr>
      <w:tr w:rsidR="00672CDC" w:rsidTr="0053150D">
        <w:tc>
          <w:tcPr>
            <w:tcW w:w="959" w:type="dxa"/>
          </w:tcPr>
          <w:p w:rsidR="00672CDC" w:rsidRDefault="00672CDC" w:rsidP="00672C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04/09/15</w:t>
            </w:r>
          </w:p>
        </w:tc>
        <w:tc>
          <w:tcPr>
            <w:tcW w:w="709" w:type="dxa"/>
          </w:tcPr>
          <w:p w:rsidR="00672CDC" w:rsidRDefault="00672CDC" w:rsidP="00672C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ORE   8.00</w:t>
            </w:r>
          </w:p>
        </w:tc>
        <w:tc>
          <w:tcPr>
            <w:tcW w:w="2744" w:type="dxa"/>
            <w:gridSpan w:val="2"/>
          </w:tcPr>
          <w:p w:rsidR="00672CDC" w:rsidRPr="00AD4ABB" w:rsidRDefault="00672CDC" w:rsidP="00672CDC">
            <w:pPr>
              <w:jc w:val="center"/>
              <w:rPr>
                <w:b/>
                <w:sz w:val="18"/>
                <w:szCs w:val="18"/>
              </w:rPr>
            </w:pPr>
            <w:r w:rsidRPr="00AD4ABB">
              <w:rPr>
                <w:b/>
                <w:sz w:val="18"/>
                <w:szCs w:val="18"/>
              </w:rPr>
              <w:t>GRECO</w:t>
            </w:r>
            <w:r>
              <w:rPr>
                <w:b/>
                <w:sz w:val="18"/>
                <w:szCs w:val="18"/>
              </w:rPr>
              <w:t xml:space="preserve"> - – </w:t>
            </w:r>
            <w:r>
              <w:rPr>
                <w:b/>
                <w:color w:val="FF0000"/>
                <w:sz w:val="18"/>
                <w:szCs w:val="18"/>
              </w:rPr>
              <w:t>AULA 17</w:t>
            </w:r>
          </w:p>
          <w:p w:rsidR="00672CDC" w:rsidRPr="00A418AE" w:rsidRDefault="00672CDC" w:rsidP="00672C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ACCINNI-CASOLA- IOVINE </w:t>
            </w:r>
          </w:p>
        </w:tc>
        <w:tc>
          <w:tcPr>
            <w:tcW w:w="2603" w:type="dxa"/>
            <w:gridSpan w:val="2"/>
          </w:tcPr>
          <w:p w:rsidR="00672CDC" w:rsidRPr="00AD4ABB" w:rsidRDefault="00672CDC" w:rsidP="00672CDC">
            <w:pPr>
              <w:jc w:val="center"/>
              <w:rPr>
                <w:b/>
                <w:sz w:val="18"/>
                <w:szCs w:val="18"/>
              </w:rPr>
            </w:pPr>
            <w:r w:rsidRPr="00AD4ABB">
              <w:rPr>
                <w:b/>
                <w:sz w:val="18"/>
                <w:szCs w:val="18"/>
              </w:rPr>
              <w:t>ITALIANO</w:t>
            </w:r>
            <w:r>
              <w:rPr>
                <w:b/>
                <w:sz w:val="18"/>
                <w:szCs w:val="18"/>
              </w:rPr>
              <w:t xml:space="preserve"> – </w:t>
            </w:r>
            <w:r>
              <w:rPr>
                <w:b/>
                <w:color w:val="FF0000"/>
                <w:sz w:val="18"/>
                <w:szCs w:val="18"/>
              </w:rPr>
              <w:t>AULA 16</w:t>
            </w:r>
          </w:p>
          <w:p w:rsidR="00672CDC" w:rsidRPr="00A418AE" w:rsidRDefault="00672CDC" w:rsidP="00672C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PETRILLO-PETRONE – FIORENTINO </w:t>
            </w:r>
          </w:p>
        </w:tc>
        <w:tc>
          <w:tcPr>
            <w:tcW w:w="2874" w:type="dxa"/>
          </w:tcPr>
          <w:p w:rsidR="00672CDC" w:rsidRDefault="00672CDC" w:rsidP="00672C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MATEM. 4 AC E 2 ASU </w:t>
            </w:r>
          </w:p>
          <w:p w:rsidR="00672CDC" w:rsidRDefault="00672CDC" w:rsidP="00672CD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672CDC">
              <w:rPr>
                <w:b/>
                <w:i/>
                <w:sz w:val="16"/>
                <w:szCs w:val="16"/>
              </w:rPr>
              <w:t>( 2</w:t>
            </w:r>
            <w:proofErr w:type="gramEnd"/>
            <w:r w:rsidRPr="00672CDC">
              <w:rPr>
                <w:b/>
                <w:i/>
                <w:sz w:val="16"/>
                <w:szCs w:val="16"/>
              </w:rPr>
              <w:t xml:space="preserve"> CANDIDATI)</w:t>
            </w:r>
          </w:p>
          <w:p w:rsidR="00672CDC" w:rsidRPr="00AD4ABB" w:rsidRDefault="00672CDC" w:rsidP="00672C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>
              <w:rPr>
                <w:b/>
                <w:color w:val="FF0000"/>
                <w:sz w:val="18"/>
                <w:szCs w:val="18"/>
              </w:rPr>
              <w:t>AULA  18</w:t>
            </w:r>
          </w:p>
          <w:p w:rsidR="00672CDC" w:rsidRPr="00A418AE" w:rsidRDefault="00672CDC" w:rsidP="00672C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</w:t>
            </w:r>
            <w:proofErr w:type="gramStart"/>
            <w:r>
              <w:rPr>
                <w:b/>
                <w:sz w:val="16"/>
                <w:szCs w:val="16"/>
              </w:rPr>
              <w:t>FRANCIA ,</w:t>
            </w:r>
            <w:proofErr w:type="gramEnd"/>
            <w:r>
              <w:rPr>
                <w:b/>
                <w:sz w:val="16"/>
                <w:szCs w:val="16"/>
              </w:rPr>
              <w:t xml:space="preserve"> ANGRISANI M., ANGRISANI L. ,  GUAZZO</w:t>
            </w:r>
          </w:p>
        </w:tc>
      </w:tr>
      <w:tr w:rsidR="00672CDC" w:rsidTr="00B86602">
        <w:tc>
          <w:tcPr>
            <w:tcW w:w="9889" w:type="dxa"/>
            <w:gridSpan w:val="7"/>
            <w:shd w:val="clear" w:color="auto" w:fill="D9D9D9" w:themeFill="background1" w:themeFillShade="D9"/>
          </w:tcPr>
          <w:p w:rsidR="00672CDC" w:rsidRDefault="00672CDC" w:rsidP="00672CDC">
            <w:pPr>
              <w:jc w:val="center"/>
              <w:rPr>
                <w:b/>
              </w:rPr>
            </w:pPr>
          </w:p>
        </w:tc>
      </w:tr>
      <w:tr w:rsidR="00672CDC" w:rsidTr="00B86602">
        <w:tc>
          <w:tcPr>
            <w:tcW w:w="959" w:type="dxa"/>
          </w:tcPr>
          <w:p w:rsidR="00672CDC" w:rsidRDefault="00672CDC" w:rsidP="00672C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07/09/15</w:t>
            </w:r>
          </w:p>
        </w:tc>
        <w:tc>
          <w:tcPr>
            <w:tcW w:w="850" w:type="dxa"/>
            <w:gridSpan w:val="2"/>
          </w:tcPr>
          <w:p w:rsidR="00672CDC" w:rsidRDefault="00672CDC" w:rsidP="00672C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ORE   8.00</w:t>
            </w:r>
          </w:p>
        </w:tc>
        <w:tc>
          <w:tcPr>
            <w:tcW w:w="2603" w:type="dxa"/>
          </w:tcPr>
          <w:p w:rsidR="00672CDC" w:rsidRDefault="00672CDC" w:rsidP="00672CDC">
            <w:pPr>
              <w:rPr>
                <w:b/>
                <w:sz w:val="20"/>
                <w:szCs w:val="20"/>
              </w:rPr>
            </w:pPr>
            <w:r w:rsidRPr="00077D2F">
              <w:rPr>
                <w:b/>
                <w:sz w:val="18"/>
                <w:szCs w:val="18"/>
              </w:rPr>
              <w:t>MATEMATICA</w:t>
            </w:r>
            <w:r>
              <w:rPr>
                <w:b/>
                <w:sz w:val="20"/>
                <w:szCs w:val="20"/>
              </w:rPr>
              <w:t>(1°LING.)</w:t>
            </w:r>
          </w:p>
          <w:p w:rsidR="00672CDC" w:rsidRDefault="00672CDC" w:rsidP="00672CDC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>
              <w:rPr>
                <w:b/>
                <w:color w:val="FF0000"/>
                <w:sz w:val="18"/>
                <w:szCs w:val="18"/>
              </w:rPr>
              <w:t>AULA 19</w:t>
            </w:r>
          </w:p>
          <w:p w:rsidR="00672CDC" w:rsidRPr="00A418AE" w:rsidRDefault="00672CDC" w:rsidP="00672C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 ROSA-MAGGIO – ACQUARONE </w:t>
            </w:r>
          </w:p>
        </w:tc>
        <w:tc>
          <w:tcPr>
            <w:tcW w:w="2603" w:type="dxa"/>
            <w:gridSpan w:val="2"/>
          </w:tcPr>
          <w:p w:rsidR="00672CDC" w:rsidRDefault="00672CDC" w:rsidP="00672CDC">
            <w:pPr>
              <w:tabs>
                <w:tab w:val="left" w:pos="299"/>
              </w:tabs>
              <w:jc w:val="both"/>
              <w:rPr>
                <w:b/>
                <w:sz w:val="20"/>
                <w:szCs w:val="20"/>
              </w:rPr>
            </w:pPr>
            <w:r w:rsidRPr="00077D2F">
              <w:rPr>
                <w:b/>
                <w:sz w:val="18"/>
                <w:szCs w:val="18"/>
              </w:rPr>
              <w:t>MATEMATICA</w:t>
            </w:r>
            <w:r>
              <w:rPr>
                <w:b/>
                <w:sz w:val="20"/>
                <w:szCs w:val="20"/>
              </w:rPr>
              <w:t>(1°S.U/AC)</w:t>
            </w:r>
          </w:p>
          <w:p w:rsidR="00672CDC" w:rsidRDefault="00672CDC" w:rsidP="00672CDC">
            <w:pPr>
              <w:tabs>
                <w:tab w:val="left" w:pos="299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>
              <w:rPr>
                <w:b/>
                <w:color w:val="FF0000"/>
                <w:sz w:val="18"/>
                <w:szCs w:val="18"/>
              </w:rPr>
              <w:t>AULA 15</w:t>
            </w:r>
          </w:p>
          <w:p w:rsidR="00672CDC" w:rsidRPr="00A418AE" w:rsidRDefault="00672CDC" w:rsidP="00672CDC">
            <w:pPr>
              <w:tabs>
                <w:tab w:val="left" w:pos="299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PINFILDI-COLICCHIO - CARACCIOLO</w:t>
            </w:r>
          </w:p>
        </w:tc>
        <w:tc>
          <w:tcPr>
            <w:tcW w:w="2874" w:type="dxa"/>
          </w:tcPr>
          <w:p w:rsidR="00672CDC" w:rsidRDefault="00672CDC" w:rsidP="00672CDC">
            <w:pPr>
              <w:rPr>
                <w:b/>
                <w:sz w:val="18"/>
                <w:szCs w:val="18"/>
              </w:rPr>
            </w:pPr>
            <w:proofErr w:type="gramStart"/>
            <w:r w:rsidRPr="00077D2F">
              <w:rPr>
                <w:b/>
                <w:sz w:val="18"/>
                <w:szCs w:val="18"/>
              </w:rPr>
              <w:t>MATEMATICA</w:t>
            </w:r>
            <w:r>
              <w:rPr>
                <w:b/>
                <w:sz w:val="18"/>
                <w:szCs w:val="18"/>
              </w:rPr>
              <w:t>(</w:t>
            </w:r>
            <w:proofErr w:type="gramEnd"/>
            <w:r>
              <w:rPr>
                <w:b/>
                <w:sz w:val="18"/>
                <w:szCs w:val="18"/>
              </w:rPr>
              <w:t>2° S.U)</w:t>
            </w:r>
          </w:p>
          <w:p w:rsidR="00672CDC" w:rsidRDefault="00672CDC" w:rsidP="00672C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>
              <w:rPr>
                <w:b/>
                <w:color w:val="FF0000"/>
                <w:sz w:val="18"/>
                <w:szCs w:val="18"/>
              </w:rPr>
              <w:t>AULA 20</w:t>
            </w:r>
          </w:p>
          <w:p w:rsidR="00672CDC" w:rsidRPr="00A418AE" w:rsidRDefault="00672CDC" w:rsidP="00672C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ANGRISANI-MAROTTA – SQUILLACE </w:t>
            </w:r>
          </w:p>
        </w:tc>
      </w:tr>
      <w:tr w:rsidR="00672CDC" w:rsidTr="00B86602">
        <w:tc>
          <w:tcPr>
            <w:tcW w:w="959" w:type="dxa"/>
          </w:tcPr>
          <w:p w:rsidR="00672CDC" w:rsidRDefault="00672CDC" w:rsidP="00672C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07/09/15</w:t>
            </w:r>
          </w:p>
        </w:tc>
        <w:tc>
          <w:tcPr>
            <w:tcW w:w="850" w:type="dxa"/>
            <w:gridSpan w:val="2"/>
          </w:tcPr>
          <w:p w:rsidR="00672CDC" w:rsidRDefault="00672CDC" w:rsidP="00672C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ORE 8.00</w:t>
            </w:r>
          </w:p>
        </w:tc>
        <w:tc>
          <w:tcPr>
            <w:tcW w:w="2603" w:type="dxa"/>
          </w:tcPr>
          <w:p w:rsidR="00672CDC" w:rsidRDefault="00672CDC" w:rsidP="00672CDC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MATEMATICA(</w:t>
            </w:r>
            <w:proofErr w:type="gramEnd"/>
            <w:r>
              <w:rPr>
                <w:b/>
                <w:sz w:val="18"/>
                <w:szCs w:val="18"/>
              </w:rPr>
              <w:t>2° LING.)</w:t>
            </w:r>
          </w:p>
          <w:p w:rsidR="00672CDC" w:rsidRDefault="00672CDC" w:rsidP="00672C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>
              <w:rPr>
                <w:b/>
                <w:color w:val="FF0000"/>
                <w:sz w:val="18"/>
                <w:szCs w:val="18"/>
              </w:rPr>
              <w:t>AULA 18</w:t>
            </w:r>
          </w:p>
          <w:p w:rsidR="00672CDC" w:rsidRPr="00A418AE" w:rsidRDefault="00672CDC" w:rsidP="00672C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ROSATO-DI LECCE – </w:t>
            </w:r>
            <w:proofErr w:type="gramStart"/>
            <w:r>
              <w:rPr>
                <w:b/>
                <w:sz w:val="16"/>
                <w:szCs w:val="16"/>
              </w:rPr>
              <w:t>FORTE  -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03" w:type="dxa"/>
            <w:gridSpan w:val="2"/>
          </w:tcPr>
          <w:p w:rsidR="00672CDC" w:rsidRDefault="00672CDC" w:rsidP="00672CDC">
            <w:pPr>
              <w:tabs>
                <w:tab w:val="left" w:pos="299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MATEMATICA(3°</w:t>
            </w:r>
            <w:proofErr w:type="gramStart"/>
            <w:r>
              <w:rPr>
                <w:b/>
                <w:sz w:val="18"/>
                <w:szCs w:val="18"/>
              </w:rPr>
              <w:t>LING./</w:t>
            </w:r>
            <w:proofErr w:type="gramEnd"/>
            <w:r>
              <w:rPr>
                <w:b/>
                <w:sz w:val="18"/>
                <w:szCs w:val="18"/>
              </w:rPr>
              <w:t>AC)</w:t>
            </w:r>
          </w:p>
          <w:p w:rsidR="00672CDC" w:rsidRDefault="00672CDC" w:rsidP="00672CDC">
            <w:pPr>
              <w:tabs>
                <w:tab w:val="left" w:pos="299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>
              <w:rPr>
                <w:b/>
                <w:color w:val="FF0000"/>
                <w:sz w:val="18"/>
                <w:szCs w:val="18"/>
              </w:rPr>
              <w:t>AULA 16</w:t>
            </w:r>
          </w:p>
          <w:p w:rsidR="00672CDC" w:rsidRPr="00A418AE" w:rsidRDefault="00672CDC" w:rsidP="00672CDC">
            <w:pPr>
              <w:tabs>
                <w:tab w:val="left" w:pos="299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FRANCIA- </w:t>
            </w:r>
            <w:proofErr w:type="gramStart"/>
            <w:r>
              <w:rPr>
                <w:b/>
                <w:sz w:val="16"/>
                <w:szCs w:val="16"/>
              </w:rPr>
              <w:t>MARENGO  -</w:t>
            </w:r>
            <w:proofErr w:type="gramEnd"/>
            <w:r>
              <w:rPr>
                <w:b/>
                <w:sz w:val="16"/>
                <w:szCs w:val="16"/>
              </w:rPr>
              <w:t xml:space="preserve"> MUSELLA</w:t>
            </w:r>
          </w:p>
        </w:tc>
        <w:tc>
          <w:tcPr>
            <w:tcW w:w="2874" w:type="dxa"/>
          </w:tcPr>
          <w:p w:rsidR="00672CDC" w:rsidRDefault="00672CDC" w:rsidP="00672CDC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MATEMATICA(</w:t>
            </w:r>
            <w:proofErr w:type="gramEnd"/>
            <w:r>
              <w:rPr>
                <w:b/>
                <w:sz w:val="18"/>
                <w:szCs w:val="18"/>
              </w:rPr>
              <w:t>3° S.U.)</w:t>
            </w:r>
          </w:p>
          <w:p w:rsidR="00672CDC" w:rsidRDefault="00672CDC" w:rsidP="00672C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>
              <w:rPr>
                <w:b/>
                <w:color w:val="FF0000"/>
                <w:sz w:val="18"/>
                <w:szCs w:val="18"/>
              </w:rPr>
              <w:t>AULA 17</w:t>
            </w:r>
          </w:p>
          <w:p w:rsidR="00672CDC" w:rsidRDefault="00672CDC" w:rsidP="00672C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SALZILLO-SORICE – MIELE</w:t>
            </w:r>
          </w:p>
          <w:p w:rsidR="00672CDC" w:rsidRPr="00A418AE" w:rsidRDefault="00672CDC" w:rsidP="00672CDC">
            <w:pPr>
              <w:rPr>
                <w:b/>
                <w:sz w:val="16"/>
                <w:szCs w:val="16"/>
              </w:rPr>
            </w:pPr>
          </w:p>
        </w:tc>
      </w:tr>
      <w:tr w:rsidR="00672CDC" w:rsidTr="00B86602">
        <w:tc>
          <w:tcPr>
            <w:tcW w:w="959" w:type="dxa"/>
          </w:tcPr>
          <w:p w:rsidR="00672CDC" w:rsidRDefault="00672CDC" w:rsidP="00672C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07/09/15</w:t>
            </w:r>
          </w:p>
        </w:tc>
        <w:tc>
          <w:tcPr>
            <w:tcW w:w="850" w:type="dxa"/>
            <w:gridSpan w:val="2"/>
          </w:tcPr>
          <w:p w:rsidR="00672CDC" w:rsidRDefault="00672CDC" w:rsidP="00672C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ORE 8.00</w:t>
            </w:r>
          </w:p>
        </w:tc>
        <w:tc>
          <w:tcPr>
            <w:tcW w:w="2603" w:type="dxa"/>
          </w:tcPr>
          <w:p w:rsidR="00672CDC" w:rsidRDefault="00672CDC" w:rsidP="00672C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MATEMATICA(4°</w:t>
            </w:r>
            <w:proofErr w:type="gramStart"/>
            <w:r>
              <w:rPr>
                <w:b/>
                <w:sz w:val="18"/>
                <w:szCs w:val="18"/>
              </w:rPr>
              <w:t>LING./</w:t>
            </w:r>
            <w:proofErr w:type="gramEnd"/>
            <w:r>
              <w:rPr>
                <w:b/>
                <w:sz w:val="18"/>
                <w:szCs w:val="18"/>
              </w:rPr>
              <w:t>AC)</w:t>
            </w:r>
          </w:p>
          <w:p w:rsidR="00672CDC" w:rsidRDefault="00672CDC" w:rsidP="00672C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– </w:t>
            </w:r>
            <w:r>
              <w:rPr>
                <w:b/>
                <w:color w:val="FF0000"/>
                <w:sz w:val="18"/>
                <w:szCs w:val="18"/>
              </w:rPr>
              <w:t>AULA 14</w:t>
            </w:r>
          </w:p>
          <w:p w:rsidR="00672CDC" w:rsidRPr="00A418AE" w:rsidRDefault="00672CDC" w:rsidP="00672C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GALLI-CURCI – MUMOLI</w:t>
            </w:r>
          </w:p>
        </w:tc>
        <w:tc>
          <w:tcPr>
            <w:tcW w:w="2603" w:type="dxa"/>
            <w:gridSpan w:val="2"/>
          </w:tcPr>
          <w:p w:rsidR="00672CDC" w:rsidRDefault="00672CDC" w:rsidP="00672CDC">
            <w:pPr>
              <w:tabs>
                <w:tab w:val="left" w:pos="299"/>
              </w:tabs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874" w:type="dxa"/>
          </w:tcPr>
          <w:p w:rsidR="00672CDC" w:rsidRDefault="00672CDC" w:rsidP="00672CDC">
            <w:pPr>
              <w:rPr>
                <w:b/>
                <w:sz w:val="18"/>
                <w:szCs w:val="18"/>
              </w:rPr>
            </w:pPr>
          </w:p>
        </w:tc>
      </w:tr>
    </w:tbl>
    <w:p w:rsidR="007765A5" w:rsidRPr="007765A5" w:rsidRDefault="007765A5" w:rsidP="007765A5">
      <w:pPr>
        <w:jc w:val="center"/>
        <w:rPr>
          <w:b/>
        </w:rPr>
      </w:pPr>
    </w:p>
    <w:p w:rsidR="007765A5" w:rsidRDefault="007765A5" w:rsidP="006454E3"/>
    <w:p w:rsidR="007765A5" w:rsidRDefault="007765A5" w:rsidP="006454E3"/>
    <w:p w:rsidR="007765A5" w:rsidRDefault="007765A5" w:rsidP="006454E3">
      <w:bookmarkStart w:id="0" w:name="_GoBack"/>
      <w:bookmarkEnd w:id="0"/>
    </w:p>
    <w:p w:rsidR="007765A5" w:rsidRDefault="007765A5" w:rsidP="006454E3"/>
    <w:p w:rsidR="005B458B" w:rsidRDefault="005B458B" w:rsidP="0024047D">
      <w:pPr>
        <w:ind w:left="2832" w:firstLine="708"/>
      </w:pPr>
    </w:p>
    <w:p w:rsidR="008E0392" w:rsidRDefault="008E0392" w:rsidP="00E51EA2">
      <w:pPr>
        <w:jc w:val="both"/>
      </w:pPr>
      <w:r>
        <w:t>Napoli</w:t>
      </w:r>
      <w:r w:rsidR="00785C47">
        <w:t xml:space="preserve"> 28</w:t>
      </w:r>
      <w:r w:rsidR="006B7B19">
        <w:t>/08</w:t>
      </w:r>
      <w:r w:rsidR="005B458B">
        <w:t>/2015</w:t>
      </w:r>
      <w:r w:rsidR="00785C47">
        <w:tab/>
      </w:r>
      <w:r w:rsidR="00785C47">
        <w:tab/>
      </w:r>
      <w:r w:rsidR="00785C47">
        <w:tab/>
      </w:r>
      <w:r w:rsidR="00785C47">
        <w:tab/>
      </w:r>
      <w:r w:rsidR="00785C47">
        <w:tab/>
        <w:t xml:space="preserve">                      </w:t>
      </w:r>
      <w:r>
        <w:t xml:space="preserve"> Il Dirigente Scolastico</w:t>
      </w:r>
    </w:p>
    <w:p w:rsidR="008E0392" w:rsidRDefault="008E0392" w:rsidP="00E51EA2">
      <w:pPr>
        <w:ind w:left="5664" w:firstLine="708"/>
        <w:jc w:val="both"/>
      </w:pPr>
      <w:r>
        <w:t xml:space="preserve">Prof.ssa Maddalena </w:t>
      </w:r>
      <w:proofErr w:type="spellStart"/>
      <w:r>
        <w:t>Iannone</w:t>
      </w:r>
      <w:proofErr w:type="spellEnd"/>
    </w:p>
    <w:sectPr w:rsidR="008E0392" w:rsidSect="004D5F16">
      <w:pgSz w:w="11906" w:h="16838"/>
      <w:pgMar w:top="568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7E"/>
    <w:rsid w:val="00036161"/>
    <w:rsid w:val="00043962"/>
    <w:rsid w:val="00055871"/>
    <w:rsid w:val="000709F4"/>
    <w:rsid w:val="000748E7"/>
    <w:rsid w:val="00077D2F"/>
    <w:rsid w:val="000A626B"/>
    <w:rsid w:val="00111391"/>
    <w:rsid w:val="00142074"/>
    <w:rsid w:val="0014220A"/>
    <w:rsid w:val="00200FF5"/>
    <w:rsid w:val="00206834"/>
    <w:rsid w:val="0024047D"/>
    <w:rsid w:val="0024235A"/>
    <w:rsid w:val="002656A0"/>
    <w:rsid w:val="0037680A"/>
    <w:rsid w:val="00382C88"/>
    <w:rsid w:val="00414810"/>
    <w:rsid w:val="00450A1B"/>
    <w:rsid w:val="00464656"/>
    <w:rsid w:val="00477514"/>
    <w:rsid w:val="00490B29"/>
    <w:rsid w:val="004936AF"/>
    <w:rsid w:val="004C6EB2"/>
    <w:rsid w:val="004C7E36"/>
    <w:rsid w:val="004D5F16"/>
    <w:rsid w:val="004D7DD8"/>
    <w:rsid w:val="0053150D"/>
    <w:rsid w:val="00556845"/>
    <w:rsid w:val="0056074C"/>
    <w:rsid w:val="0058665D"/>
    <w:rsid w:val="005B458B"/>
    <w:rsid w:val="005D29E5"/>
    <w:rsid w:val="005D4CAC"/>
    <w:rsid w:val="0061641C"/>
    <w:rsid w:val="00631499"/>
    <w:rsid w:val="0063362B"/>
    <w:rsid w:val="006454E3"/>
    <w:rsid w:val="00672CDC"/>
    <w:rsid w:val="006A0A1A"/>
    <w:rsid w:val="006B7B19"/>
    <w:rsid w:val="006C1B63"/>
    <w:rsid w:val="007765A5"/>
    <w:rsid w:val="007810D3"/>
    <w:rsid w:val="00785C47"/>
    <w:rsid w:val="00794034"/>
    <w:rsid w:val="007C3D57"/>
    <w:rsid w:val="007D2A43"/>
    <w:rsid w:val="00846023"/>
    <w:rsid w:val="008E0392"/>
    <w:rsid w:val="008E0E20"/>
    <w:rsid w:val="008F5C07"/>
    <w:rsid w:val="00911DD1"/>
    <w:rsid w:val="00912A3A"/>
    <w:rsid w:val="0095307E"/>
    <w:rsid w:val="009570E1"/>
    <w:rsid w:val="009D2ED1"/>
    <w:rsid w:val="00A418AE"/>
    <w:rsid w:val="00A45E6E"/>
    <w:rsid w:val="00A6305B"/>
    <w:rsid w:val="00A832EF"/>
    <w:rsid w:val="00AB4D5A"/>
    <w:rsid w:val="00AD4ABB"/>
    <w:rsid w:val="00B10239"/>
    <w:rsid w:val="00B102EE"/>
    <w:rsid w:val="00B5222C"/>
    <w:rsid w:val="00B62956"/>
    <w:rsid w:val="00B86602"/>
    <w:rsid w:val="00B9082C"/>
    <w:rsid w:val="00BB77F2"/>
    <w:rsid w:val="00BC1A35"/>
    <w:rsid w:val="00BD148D"/>
    <w:rsid w:val="00C02A43"/>
    <w:rsid w:val="00C1531A"/>
    <w:rsid w:val="00C2217F"/>
    <w:rsid w:val="00C277A0"/>
    <w:rsid w:val="00C90788"/>
    <w:rsid w:val="00CD3E27"/>
    <w:rsid w:val="00D44F2D"/>
    <w:rsid w:val="00D508A9"/>
    <w:rsid w:val="00D50D8F"/>
    <w:rsid w:val="00D523C5"/>
    <w:rsid w:val="00D54336"/>
    <w:rsid w:val="00DE1692"/>
    <w:rsid w:val="00E13FAB"/>
    <w:rsid w:val="00E51EA2"/>
    <w:rsid w:val="00E71C61"/>
    <w:rsid w:val="00E80F95"/>
    <w:rsid w:val="00E8159C"/>
    <w:rsid w:val="00E95C90"/>
    <w:rsid w:val="00EF187B"/>
    <w:rsid w:val="00F04BA5"/>
    <w:rsid w:val="00F25EE8"/>
    <w:rsid w:val="00F500F8"/>
    <w:rsid w:val="00F54421"/>
    <w:rsid w:val="00F961B3"/>
    <w:rsid w:val="00FA1B03"/>
    <w:rsid w:val="00FB5883"/>
    <w:rsid w:val="00FE5EF8"/>
    <w:rsid w:val="00FF2B28"/>
    <w:rsid w:val="00FF6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32C90-0B60-4BD8-A261-3836BAF4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D5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20\Desktop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utente20</dc:creator>
  <cp:lastModifiedBy>salvatore pace</cp:lastModifiedBy>
  <cp:revision>3</cp:revision>
  <cp:lastPrinted>2015-08-29T20:03:00Z</cp:lastPrinted>
  <dcterms:created xsi:type="dcterms:W3CDTF">2015-09-01T16:49:00Z</dcterms:created>
  <dcterms:modified xsi:type="dcterms:W3CDTF">2015-09-01T17:29:00Z</dcterms:modified>
</cp:coreProperties>
</file>