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17" w:rsidRDefault="00F500F8" w:rsidP="001A2EC4">
      <w:pPr>
        <w:pStyle w:val="Nessunaspaziatura"/>
        <w:jc w:val="right"/>
      </w:pPr>
      <w:r>
        <w:tab/>
      </w:r>
      <w:r w:rsidR="009D2ED1">
        <w:t xml:space="preserve">                                               </w:t>
      </w:r>
      <w:r w:rsidR="00AA2017">
        <w:t xml:space="preserve">                  </w:t>
      </w:r>
      <w:r w:rsidR="009D2ED1">
        <w:t xml:space="preserve">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</w:t>
      </w:r>
      <w:r w:rsidR="00AA2017">
        <w:t xml:space="preserve">         </w:t>
      </w:r>
    </w:p>
    <w:p w:rsidR="00AA2017" w:rsidRDefault="00AA2017" w:rsidP="00AA2017">
      <w:pPr>
        <w:pStyle w:val="Nessunaspaziatura"/>
      </w:pPr>
    </w:p>
    <w:p w:rsidR="005A1E30" w:rsidRDefault="00D57691" w:rsidP="00AA2017">
      <w:pPr>
        <w:pStyle w:val="Nessunaspaziatura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 TUTTE LE FAMIGLIE </w:t>
      </w:r>
    </w:p>
    <w:p w:rsidR="005A1E30" w:rsidRPr="005A1E30" w:rsidRDefault="005A1E30" w:rsidP="005A1E30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D57691" w:rsidP="00F37CBB">
      <w:pPr>
        <w:ind w:left="7080" w:firstLine="708"/>
        <w:jc w:val="center"/>
        <w:rPr>
          <w:i/>
          <w:sz w:val="22"/>
          <w:szCs w:val="22"/>
          <w:u w:val="single"/>
        </w:rPr>
      </w:pPr>
      <w:r w:rsidRPr="00D57691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  <w:u w:val="single"/>
        </w:rPr>
        <w:t xml:space="preserve"> </w:t>
      </w:r>
      <w:r w:rsidR="00841190" w:rsidRPr="005A1E30">
        <w:rPr>
          <w:i/>
          <w:sz w:val="22"/>
          <w:szCs w:val="22"/>
          <w:u w:val="single"/>
        </w:rPr>
        <w:t xml:space="preserve">P.C. ALLA DSGA </w:t>
      </w:r>
    </w:p>
    <w:p w:rsidR="00841190" w:rsidRDefault="00841190" w:rsidP="00F37CBB">
      <w:pPr>
        <w:ind w:left="7080" w:firstLine="708"/>
        <w:jc w:val="center"/>
        <w:rPr>
          <w:sz w:val="22"/>
          <w:szCs w:val="22"/>
        </w:rPr>
      </w:pPr>
    </w:p>
    <w:p w:rsidR="00D57691" w:rsidRDefault="00D57691" w:rsidP="00F37CBB">
      <w:pPr>
        <w:ind w:left="7080" w:firstLine="708"/>
        <w:jc w:val="center"/>
        <w:rPr>
          <w:sz w:val="22"/>
          <w:szCs w:val="22"/>
        </w:rPr>
      </w:pPr>
    </w:p>
    <w:p w:rsidR="00D57691" w:rsidRDefault="00D57691" w:rsidP="00D57691">
      <w:pPr>
        <w:jc w:val="center"/>
        <w:rPr>
          <w:sz w:val="22"/>
          <w:szCs w:val="22"/>
        </w:rPr>
      </w:pPr>
      <w:r>
        <w:rPr>
          <w:sz w:val="22"/>
          <w:szCs w:val="22"/>
        </w:rPr>
        <w:t>Avviso 37</w:t>
      </w:r>
      <w:r w:rsidR="007C5A0F">
        <w:rPr>
          <w:sz w:val="22"/>
          <w:szCs w:val="22"/>
        </w:rPr>
        <w:t>6</w:t>
      </w:r>
    </w:p>
    <w:p w:rsidR="00D57691" w:rsidRPr="005A1E30" w:rsidRDefault="00D57691" w:rsidP="00D57691">
      <w:pPr>
        <w:jc w:val="center"/>
        <w:rPr>
          <w:sz w:val="22"/>
          <w:szCs w:val="22"/>
        </w:rPr>
      </w:pPr>
    </w:p>
    <w:p w:rsidR="007C5A0F" w:rsidRDefault="007C5A0F" w:rsidP="00120BB6">
      <w:pPr>
        <w:jc w:val="both"/>
        <w:rPr>
          <w:sz w:val="22"/>
          <w:szCs w:val="22"/>
        </w:rPr>
      </w:pPr>
    </w:p>
    <w:p w:rsidR="007C5A0F" w:rsidRDefault="007C5A0F" w:rsidP="00120BB6">
      <w:pPr>
        <w:jc w:val="both"/>
        <w:rPr>
          <w:sz w:val="22"/>
          <w:szCs w:val="22"/>
        </w:rPr>
      </w:pPr>
    </w:p>
    <w:p w:rsidR="00120BB6" w:rsidRPr="005A1E30" w:rsidRDefault="00841190" w:rsidP="00120BB6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>OGGETTO:</w:t>
      </w:r>
      <w:r w:rsidR="00D57691">
        <w:rPr>
          <w:sz w:val="22"/>
          <w:szCs w:val="22"/>
        </w:rPr>
        <w:t xml:space="preserve"> </w:t>
      </w:r>
      <w:r w:rsidR="007C5A0F">
        <w:rPr>
          <w:sz w:val="22"/>
          <w:szCs w:val="22"/>
        </w:rPr>
        <w:t xml:space="preserve">Autorizzazione formazione SICUREZZA </w:t>
      </w:r>
    </w:p>
    <w:p w:rsidR="006234B0" w:rsidRDefault="006234B0" w:rsidP="00442A24">
      <w:pPr>
        <w:jc w:val="both"/>
        <w:rPr>
          <w:sz w:val="22"/>
          <w:szCs w:val="22"/>
        </w:rPr>
      </w:pPr>
    </w:p>
    <w:p w:rsidR="007C5A0F" w:rsidRDefault="007C5A0F" w:rsidP="00442A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Relativamente all’avviso n. 365,  gli alunni sono invitati a compilare l’autorizzazione e a consegnarla entro le ore 9.00 del 1.6.2016 alla prof.ssa Rossi . </w:t>
      </w:r>
    </w:p>
    <w:p w:rsidR="007C5A0F" w:rsidRPr="005A1E30" w:rsidRDefault="007C5A0F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AA2017">
        <w:rPr>
          <w:sz w:val="22"/>
          <w:szCs w:val="22"/>
        </w:rPr>
        <w:t>30.5</w:t>
      </w:r>
      <w:r w:rsidR="005A1E30">
        <w:rPr>
          <w:sz w:val="22"/>
          <w:szCs w:val="22"/>
        </w:rPr>
        <w:t>.201</w:t>
      </w:r>
      <w:r w:rsidR="00AA2017">
        <w:rPr>
          <w:sz w:val="22"/>
          <w:szCs w:val="22"/>
        </w:rPr>
        <w:t>6</w:t>
      </w:r>
      <w:r w:rsidR="005A1E30">
        <w:rPr>
          <w:sz w:val="22"/>
          <w:szCs w:val="22"/>
        </w:rPr>
        <w:t xml:space="preserve">          </w:t>
      </w:r>
      <w:r w:rsidR="00F54421" w:rsidRPr="005A1E30">
        <w:rPr>
          <w:sz w:val="22"/>
          <w:szCs w:val="22"/>
        </w:rPr>
        <w:t xml:space="preserve">                    </w:t>
      </w:r>
      <w:r w:rsidR="00AA2017">
        <w:rPr>
          <w:sz w:val="22"/>
          <w:szCs w:val="22"/>
        </w:rPr>
        <w:t xml:space="preserve">       </w:t>
      </w:r>
      <w:r w:rsidR="00F54421" w:rsidRPr="005A1E30">
        <w:rPr>
          <w:sz w:val="22"/>
          <w:szCs w:val="22"/>
        </w:rPr>
        <w:t xml:space="preserve">         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B26AAB" w:rsidRPr="005A1E30" w:rsidRDefault="004B71D1" w:rsidP="00B26AAB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1A2EC4" w:rsidRDefault="001A2EC4" w:rsidP="00AA2017">
      <w:pPr>
        <w:pStyle w:val="Nessunaspaziatura"/>
      </w:pPr>
    </w:p>
    <w:p w:rsidR="001A2EC4" w:rsidRDefault="001A2EC4" w:rsidP="00AA2017">
      <w:pPr>
        <w:pStyle w:val="Nessunaspaziatura"/>
      </w:pPr>
    </w:p>
    <w:p w:rsidR="001A2EC4" w:rsidRDefault="007C5A0F" w:rsidP="00AA2017">
      <w:pPr>
        <w:pStyle w:val="Nessunaspaziatura"/>
      </w:pPr>
      <w:r>
        <w:t>Al Dirigente scolastico</w:t>
      </w:r>
    </w:p>
    <w:p w:rsidR="001A2EC4" w:rsidRDefault="001A2EC4" w:rsidP="00AA2017">
      <w:pPr>
        <w:pStyle w:val="Nessunaspaziatura"/>
      </w:pPr>
    </w:p>
    <w:p w:rsidR="007C5A0F" w:rsidRDefault="007C5A0F" w:rsidP="00AA2017">
      <w:pPr>
        <w:pStyle w:val="Nessunaspaziatura"/>
      </w:pPr>
      <w:r>
        <w:t xml:space="preserve">Oggetto : corso di formazione per l’alternanza scuola mondo del lavoro </w:t>
      </w:r>
    </w:p>
    <w:p w:rsidR="007C5A0F" w:rsidRDefault="007C5A0F" w:rsidP="00AA2017">
      <w:pPr>
        <w:pStyle w:val="Nessunaspaziatura"/>
      </w:pPr>
    </w:p>
    <w:p w:rsidR="001A2EC4" w:rsidRDefault="001A2EC4" w:rsidP="00AA2017">
      <w:pPr>
        <w:pStyle w:val="Nessunaspaziatura"/>
      </w:pPr>
    </w:p>
    <w:p w:rsidR="00AA2017" w:rsidRDefault="00AA2017" w:rsidP="00AA2017">
      <w:pPr>
        <w:pStyle w:val="Nessunaspaziatura"/>
      </w:pPr>
      <w:r>
        <w:t>Il sottoscritto ___________________genitore dell’allievo/a ______________________________</w:t>
      </w:r>
    </w:p>
    <w:p w:rsidR="007C5A0F" w:rsidRDefault="00AA2017" w:rsidP="00AA2017">
      <w:pPr>
        <w:pStyle w:val="Nessunaspaziatura"/>
      </w:pPr>
      <w:r>
        <w:t>Classe____________</w:t>
      </w:r>
      <w:proofErr w:type="spellStart"/>
      <w:r w:rsidR="007C5A0F">
        <w:t>autorizzzo</w:t>
      </w:r>
      <w:proofErr w:type="spellEnd"/>
      <w:r w:rsidR="007C5A0F">
        <w:t xml:space="preserve">  mio figlio/a </w:t>
      </w:r>
      <w:proofErr w:type="spellStart"/>
      <w:r w:rsidR="007C5A0F">
        <w:t>a</w:t>
      </w:r>
      <w:proofErr w:type="spellEnd"/>
      <w:r w:rsidR="007C5A0F">
        <w:t xml:space="preserve"> PARTECIPARE AL CORSO DI FORMAZIONE OBBLIGATORIO SULLA SICUREZZA CHE SI TERRA’ nei seguenti giorni___________</w:t>
      </w:r>
    </w:p>
    <w:p w:rsidR="007C5A0F" w:rsidRDefault="007C5A0F" w:rsidP="00AA2017">
      <w:pPr>
        <w:pStyle w:val="Nessunaspaziatura"/>
      </w:pPr>
    </w:p>
    <w:p w:rsidR="007C5A0F" w:rsidRPr="007C5A0F" w:rsidRDefault="007C5A0F" w:rsidP="00AA2017">
      <w:pPr>
        <w:pStyle w:val="Nessunaspaziatura"/>
      </w:pPr>
      <w:r>
        <w:t>F.to Il genitore_________________</w:t>
      </w:r>
    </w:p>
    <w:p w:rsidR="00BC0C0F" w:rsidRPr="005A1E30" w:rsidRDefault="00BC0C0F" w:rsidP="00E6639E">
      <w:pPr>
        <w:jc w:val="both"/>
        <w:rPr>
          <w:sz w:val="22"/>
          <w:szCs w:val="22"/>
        </w:rPr>
      </w:pPr>
      <w:bookmarkStart w:id="0" w:name="_GoBack"/>
      <w:bookmarkEnd w:id="0"/>
    </w:p>
    <w:sectPr w:rsidR="00BC0C0F" w:rsidRPr="005A1E30" w:rsidSect="005D29E5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4CC" w:rsidRDefault="001604CC" w:rsidP="000E6C0F">
      <w:r>
        <w:separator/>
      </w:r>
    </w:p>
  </w:endnote>
  <w:endnote w:type="continuationSeparator" w:id="0">
    <w:p w:rsidR="001604CC" w:rsidRDefault="001604CC" w:rsidP="000E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4CC" w:rsidRDefault="001604CC" w:rsidP="000E6C0F">
      <w:r>
        <w:separator/>
      </w:r>
    </w:p>
  </w:footnote>
  <w:footnote w:type="continuationSeparator" w:id="0">
    <w:p w:rsidR="001604CC" w:rsidRDefault="001604CC" w:rsidP="000E6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EC4" w:rsidRDefault="001A2EC4">
    <w:pPr>
      <w:pStyle w:val="Intestazione"/>
    </w:pPr>
  </w:p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1A2EC4" w:rsidTr="00CA5721">
      <w:trPr>
        <w:trHeight w:val="884"/>
        <w:jc w:val="center"/>
      </w:trPr>
      <w:tc>
        <w:tcPr>
          <w:tcW w:w="1333" w:type="dxa"/>
          <w:vAlign w:val="center"/>
        </w:tcPr>
        <w:p w:rsidR="001A2EC4" w:rsidRPr="003B27A3" w:rsidRDefault="001A2EC4" w:rsidP="00CA5721">
          <w:pPr>
            <w:jc w:val="both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 wp14:anchorId="6C2C7D80" wp14:editId="01D79024">
                <wp:extent cx="873125" cy="581660"/>
                <wp:effectExtent l="0" t="0" r="3175" b="8890"/>
                <wp:docPr id="8" name="Immagine 1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12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1A2EC4" w:rsidRDefault="001A2EC4" w:rsidP="00CA5721"/>
        <w:p w:rsidR="001A2EC4" w:rsidRDefault="001A2EC4" w:rsidP="00CA5721">
          <w:pPr>
            <w:jc w:val="center"/>
          </w:pPr>
          <w:r>
            <w:rPr>
              <w:noProof/>
            </w:rPr>
            <w:drawing>
              <wp:inline distT="0" distB="0" distL="0" distR="0" wp14:anchorId="45C16A34" wp14:editId="28141E6B">
                <wp:extent cx="671830" cy="762000"/>
                <wp:effectExtent l="0" t="0" r="0" b="0"/>
                <wp:docPr id="9" name="Immagine 1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A2EC4" w:rsidRDefault="001A2EC4" w:rsidP="00CA5721">
          <w:pPr>
            <w:jc w:val="center"/>
          </w:pPr>
          <w:r>
            <w:rPr>
              <w:b/>
            </w:rPr>
            <w:t>ISTITUTO SUPERIORE “GENTILESCHI”</w:t>
          </w:r>
        </w:p>
        <w:p w:rsidR="001A2EC4" w:rsidRDefault="001A2EC4" w:rsidP="00CA5721">
          <w:pPr>
            <w:jc w:val="center"/>
          </w:pPr>
          <w:r>
            <w:t>Via Nuova Agnano, 30   80125  Napoli</w:t>
          </w:r>
        </w:p>
        <w:p w:rsidR="001A2EC4" w:rsidRPr="00D13FCA" w:rsidRDefault="001A2EC4" w:rsidP="00CA5721">
          <w:pPr>
            <w:jc w:val="center"/>
            <w:rPr>
              <w:szCs w:val="20"/>
            </w:rPr>
          </w:pPr>
        </w:p>
      </w:tc>
      <w:tc>
        <w:tcPr>
          <w:tcW w:w="1633" w:type="dxa"/>
          <w:vAlign w:val="center"/>
        </w:tcPr>
        <w:p w:rsidR="001A2EC4" w:rsidRDefault="001A2EC4" w:rsidP="00CA5721">
          <w:pPr>
            <w:ind w:left="400" w:hanging="290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26DFAAF7" wp14:editId="6DAE9321">
                <wp:extent cx="935355" cy="602615"/>
                <wp:effectExtent l="0" t="0" r="0" b="6985"/>
                <wp:docPr id="10" name="Immagine 3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2EC4" w:rsidRDefault="001A2EC4">
    <w:pPr>
      <w:pStyle w:val="Intestazione"/>
    </w:pPr>
  </w:p>
  <w:p w:rsidR="001A2EC4" w:rsidRDefault="001A2E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91"/>
    <w:rsid w:val="00036161"/>
    <w:rsid w:val="00043962"/>
    <w:rsid w:val="000709F4"/>
    <w:rsid w:val="000D4523"/>
    <w:rsid w:val="000E6C0F"/>
    <w:rsid w:val="0010347C"/>
    <w:rsid w:val="00120BB6"/>
    <w:rsid w:val="0014220A"/>
    <w:rsid w:val="001604CC"/>
    <w:rsid w:val="001A2EC4"/>
    <w:rsid w:val="001B423F"/>
    <w:rsid w:val="001E2D70"/>
    <w:rsid w:val="00206834"/>
    <w:rsid w:val="0024235A"/>
    <w:rsid w:val="00282087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229D5"/>
    <w:rsid w:val="006234B0"/>
    <w:rsid w:val="00631499"/>
    <w:rsid w:val="0063362B"/>
    <w:rsid w:val="006D0C3D"/>
    <w:rsid w:val="006D1E36"/>
    <w:rsid w:val="00794034"/>
    <w:rsid w:val="007C3D57"/>
    <w:rsid w:val="007C5A0F"/>
    <w:rsid w:val="007D6C1D"/>
    <w:rsid w:val="00841190"/>
    <w:rsid w:val="00846023"/>
    <w:rsid w:val="008A683F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A2017"/>
    <w:rsid w:val="00AB4D5A"/>
    <w:rsid w:val="00AC4E71"/>
    <w:rsid w:val="00B102EE"/>
    <w:rsid w:val="00B26AAB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57691"/>
    <w:rsid w:val="00DA3C3D"/>
    <w:rsid w:val="00E13FAB"/>
    <w:rsid w:val="00E6639E"/>
    <w:rsid w:val="00E71C61"/>
    <w:rsid w:val="00E81848"/>
    <w:rsid w:val="00E95C90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D5769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D576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intest.%20indi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intest. indire.dotx</Template>
  <TotalTime>23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3</cp:revision>
  <cp:lastPrinted>2016-05-30T13:10:00Z</cp:lastPrinted>
  <dcterms:created xsi:type="dcterms:W3CDTF">2016-05-30T13:18:00Z</dcterms:created>
  <dcterms:modified xsi:type="dcterms:W3CDTF">2016-05-30T14:23:00Z</dcterms:modified>
</cp:coreProperties>
</file>