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E30" w:rsidRDefault="00F500F8" w:rsidP="00D70C5F">
      <w:pPr>
        <w:jc w:val="right"/>
        <w:rPr>
          <w:sz w:val="22"/>
          <w:szCs w:val="22"/>
        </w:rPr>
      </w:pPr>
      <w:r>
        <w:tab/>
      </w:r>
      <w:r w:rsidR="009D2ED1">
        <w:t xml:space="preserve">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 w:rsidR="0014220A">
        <w:t xml:space="preserve">    </w:t>
      </w:r>
      <w:r w:rsidR="005A1E30">
        <w:t xml:space="preserve">                                                   </w:t>
      </w:r>
      <w:r w:rsidR="00206834" w:rsidRPr="005A1E30">
        <w:rPr>
          <w:sz w:val="22"/>
          <w:szCs w:val="22"/>
        </w:rPr>
        <w:t xml:space="preserve"> </w:t>
      </w:r>
      <w:r w:rsidR="00D70C5F">
        <w:rPr>
          <w:sz w:val="22"/>
          <w:szCs w:val="22"/>
        </w:rPr>
        <w:t>AI DOCENTI ALLE FAMIGLIE</w:t>
      </w:r>
    </w:p>
    <w:p w:rsidR="005A1E30" w:rsidRPr="005A1E30" w:rsidRDefault="005A1E30" w:rsidP="005A1E30">
      <w:pPr>
        <w:jc w:val="right"/>
        <w:rPr>
          <w:sz w:val="22"/>
          <w:szCs w:val="22"/>
        </w:rPr>
      </w:pPr>
      <w:r>
        <w:rPr>
          <w:sz w:val="22"/>
          <w:szCs w:val="22"/>
        </w:rPr>
        <w:t>AL SITO WEB</w:t>
      </w:r>
    </w:p>
    <w:p w:rsidR="00841190" w:rsidRPr="005A1E30" w:rsidRDefault="00D70C5F" w:rsidP="00F37CBB">
      <w:pPr>
        <w:ind w:left="7080" w:firstLine="708"/>
        <w:jc w:val="center"/>
        <w:rPr>
          <w:i/>
          <w:sz w:val="22"/>
          <w:szCs w:val="22"/>
          <w:u w:val="single"/>
        </w:rPr>
      </w:pPr>
      <w:r>
        <w:rPr>
          <w:i/>
          <w:sz w:val="22"/>
          <w:szCs w:val="22"/>
          <w:u w:val="single"/>
        </w:rPr>
        <w:t xml:space="preserve">  </w:t>
      </w:r>
      <w:r w:rsidR="00841190" w:rsidRPr="005A1E30">
        <w:rPr>
          <w:i/>
          <w:sz w:val="22"/>
          <w:szCs w:val="22"/>
          <w:u w:val="single"/>
        </w:rPr>
        <w:t xml:space="preserve">P.C. ALLA DSGA </w:t>
      </w:r>
    </w:p>
    <w:p w:rsidR="00841190" w:rsidRPr="005A1E30" w:rsidRDefault="00841190" w:rsidP="00F37CBB">
      <w:pPr>
        <w:ind w:left="7080" w:firstLine="708"/>
        <w:jc w:val="center"/>
        <w:rPr>
          <w:sz w:val="22"/>
          <w:szCs w:val="22"/>
        </w:rPr>
      </w:pPr>
    </w:p>
    <w:p w:rsidR="00AC5845" w:rsidRDefault="00AC5845" w:rsidP="00C64D00">
      <w:pPr>
        <w:jc w:val="both"/>
        <w:rPr>
          <w:sz w:val="22"/>
          <w:szCs w:val="22"/>
        </w:rPr>
      </w:pPr>
    </w:p>
    <w:p w:rsidR="00AC5845" w:rsidRPr="00AC5845" w:rsidRDefault="00AC5845" w:rsidP="00AC5845">
      <w:pPr>
        <w:jc w:val="center"/>
        <w:rPr>
          <w:b/>
          <w:sz w:val="36"/>
          <w:szCs w:val="36"/>
        </w:rPr>
      </w:pPr>
      <w:r w:rsidRPr="00AC5845">
        <w:rPr>
          <w:b/>
          <w:sz w:val="36"/>
          <w:szCs w:val="36"/>
        </w:rPr>
        <w:t>AVVISO 99</w:t>
      </w:r>
    </w:p>
    <w:p w:rsidR="00AC5845" w:rsidRPr="00AC5845" w:rsidRDefault="00AC5845" w:rsidP="00C64D00">
      <w:pPr>
        <w:jc w:val="both"/>
        <w:rPr>
          <w:b/>
          <w:sz w:val="36"/>
          <w:szCs w:val="36"/>
        </w:rPr>
      </w:pPr>
    </w:p>
    <w:p w:rsidR="00AC5845" w:rsidRDefault="00AC5845" w:rsidP="00C64D00">
      <w:pPr>
        <w:jc w:val="both"/>
        <w:rPr>
          <w:sz w:val="22"/>
          <w:szCs w:val="22"/>
        </w:rPr>
      </w:pPr>
    </w:p>
    <w:p w:rsidR="00AC5845" w:rsidRDefault="00841190" w:rsidP="00C64D0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OGGETTO: </w:t>
      </w:r>
      <w:r w:rsidR="00AC5845">
        <w:rPr>
          <w:sz w:val="22"/>
          <w:szCs w:val="22"/>
        </w:rPr>
        <w:t>Corsi di recupero Estivi a.s. 2014/2015</w:t>
      </w:r>
    </w:p>
    <w:p w:rsidR="00AC5845" w:rsidRDefault="00AC5845" w:rsidP="00C64D00">
      <w:pPr>
        <w:jc w:val="both"/>
        <w:rPr>
          <w:sz w:val="22"/>
          <w:szCs w:val="22"/>
        </w:rPr>
      </w:pPr>
    </w:p>
    <w:p w:rsidR="00841190" w:rsidRPr="005A1E30" w:rsidRDefault="00AC5845" w:rsidP="00C64D00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E’ pubblicato il calendario dei corsi di recupero estivi :   </w:t>
      </w:r>
    </w:p>
    <w:p w:rsidR="00120BB6" w:rsidRPr="005A1E30" w:rsidRDefault="00120BB6" w:rsidP="00120BB6">
      <w:pPr>
        <w:jc w:val="both"/>
        <w:rPr>
          <w:sz w:val="22"/>
          <w:szCs w:val="22"/>
        </w:rPr>
      </w:pPr>
    </w:p>
    <w:p w:rsidR="005A01F8" w:rsidRPr="005A1E30" w:rsidRDefault="005A01F8" w:rsidP="00C0037E">
      <w:pPr>
        <w:jc w:val="both"/>
        <w:rPr>
          <w:sz w:val="22"/>
          <w:szCs w:val="22"/>
        </w:rPr>
      </w:pPr>
    </w:p>
    <w:tbl>
      <w:tblPr>
        <w:tblW w:w="3969" w:type="pct"/>
        <w:jc w:val="center"/>
        <w:tblInd w:w="2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1335"/>
        <w:gridCol w:w="1313"/>
        <w:gridCol w:w="1277"/>
        <w:gridCol w:w="1584"/>
        <w:gridCol w:w="1246"/>
      </w:tblGrid>
      <w:tr w:rsidR="00D70C5F" w:rsidRPr="00D70C5F" w:rsidTr="00D70C5F">
        <w:trPr>
          <w:trHeight w:val="408"/>
          <w:jc w:val="center"/>
        </w:trPr>
        <w:tc>
          <w:tcPr>
            <w:tcW w:w="1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70C5F" w:rsidRDefault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ORA</w:t>
            </w:r>
          </w:p>
        </w:tc>
        <w:tc>
          <w:tcPr>
            <w:tcW w:w="392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AEEF3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MER  1/7/15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DE9D9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70C5F">
              <w:rPr>
                <w:rFonts w:ascii="Calibri" w:hAnsi="Calibri"/>
                <w:sz w:val="22"/>
                <w:szCs w:val="22"/>
              </w:rPr>
              <w:t xml:space="preserve">GIOV   2/7/15                                                                                                             </w:t>
            </w:r>
          </w:p>
        </w:tc>
      </w:tr>
      <w:tr w:rsidR="00D70C5F" w:rsidRPr="00D70C5F" w:rsidTr="00D70C5F">
        <w:trPr>
          <w:trHeight w:val="2088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C5F" w:rsidRDefault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8.30          11.00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5D5D5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 xml:space="preserve">Mat.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classi I  Galli)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AL, BL, CL, DL, EL, AC,                                            ASU, CSE, DSE) 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5FFE2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classi III                                Pinfildi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AL, BL, CL, ASU,                                                    CSE, BSU, AC)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classi I e II                                   Pittarelli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ASU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ASU, CSE, AC, CL, EL ) 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classi III e IV                                   Keller                                                                (III: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CSE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IV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: : AL, CL, DL, EL, BSU, AC )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0C5F" w:rsidRPr="00D70C5F" w:rsidTr="00D70C5F">
        <w:trPr>
          <w:trHeight w:val="1776"/>
          <w:jc w:val="center"/>
        </w:trPr>
        <w:tc>
          <w:tcPr>
            <w:tcW w:w="10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D70C5F" w:rsidRDefault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11.00                13.30 </w:t>
            </w:r>
          </w:p>
        </w:tc>
        <w:tc>
          <w:tcPr>
            <w:tcW w:w="1335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E1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00"/>
                <w:sz w:val="22"/>
                <w:szCs w:val="22"/>
              </w:rPr>
              <w:t>Franc.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classi I e II                                           Di Pesa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BL, CL, DL,EL )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Matematic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classi II                               Di Francia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ASU, CSE, AL,                                        BL, CL, DL, AC) 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6234B0" w:rsidRPr="005A1E30" w:rsidRDefault="006234B0" w:rsidP="00442A24">
      <w:pPr>
        <w:jc w:val="both"/>
        <w:rPr>
          <w:sz w:val="22"/>
          <w:szCs w:val="22"/>
        </w:rPr>
      </w:pPr>
    </w:p>
    <w:p w:rsidR="006234B0" w:rsidRPr="005A1E30" w:rsidRDefault="006234B0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p w:rsidR="00AC5845" w:rsidRDefault="00AC5845" w:rsidP="00F54421">
      <w:pPr>
        <w:jc w:val="both"/>
        <w:rPr>
          <w:sz w:val="22"/>
          <w:szCs w:val="22"/>
        </w:rPr>
      </w:pPr>
    </w:p>
    <w:tbl>
      <w:tblPr>
        <w:tblW w:w="3877" w:type="pct"/>
        <w:jc w:val="center"/>
        <w:tblInd w:w="21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625"/>
        <w:gridCol w:w="1416"/>
        <w:gridCol w:w="868"/>
        <w:gridCol w:w="1631"/>
        <w:gridCol w:w="935"/>
      </w:tblGrid>
      <w:tr w:rsidR="00D70C5F" w:rsidRPr="00D70C5F" w:rsidTr="00D70C5F">
        <w:trPr>
          <w:trHeight w:val="408"/>
          <w:jc w:val="center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ORA</w:t>
            </w:r>
          </w:p>
        </w:tc>
        <w:tc>
          <w:tcPr>
            <w:tcW w:w="390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E4DFEC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VEN    3/7/15                                            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DDD9C4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SAB 4/7/16</w:t>
            </w:r>
          </w:p>
        </w:tc>
      </w:tr>
      <w:tr w:rsidR="00D70C5F" w:rsidRPr="00D70C5F" w:rsidTr="00D70C5F">
        <w:trPr>
          <w:trHeight w:val="20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8.30          11.00</w:t>
            </w:r>
          </w:p>
        </w:tc>
        <w:tc>
          <w:tcPr>
            <w:tcW w:w="16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00"/>
                <w:sz w:val="22"/>
                <w:szCs w:val="22"/>
              </w:rPr>
              <w:t xml:space="preserve">Franc.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classi I e II                                           Di Pesa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BL, CL, DL,EL )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classi I e II                                   Pittarelli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ASU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ASU, CSE, AC, CL, EL )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0C5F" w:rsidRPr="00D70C5F" w:rsidTr="00AC5845">
        <w:trPr>
          <w:trHeight w:val="1776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11.00                13.30 </w:t>
            </w:r>
          </w:p>
        </w:tc>
        <w:tc>
          <w:tcPr>
            <w:tcW w:w="162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8000"/>
                <w:sz w:val="22"/>
                <w:szCs w:val="22"/>
              </w:rPr>
              <w:t>Spagnolo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classi I, II e III    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DSE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AC, CL, DL, CSE                                           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III :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BL, DL,) 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Matematic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classi II                                                          Di Francia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ASU, CSE, AL,                                                     BL, CL, DL, AC)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tbl>
      <w:tblPr>
        <w:tblW w:w="4456" w:type="pct"/>
        <w:tblInd w:w="10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1469"/>
        <w:gridCol w:w="1333"/>
        <w:gridCol w:w="850"/>
        <w:gridCol w:w="1088"/>
        <w:gridCol w:w="1248"/>
        <w:gridCol w:w="798"/>
        <w:gridCol w:w="898"/>
      </w:tblGrid>
      <w:tr w:rsidR="00D70C5F" w:rsidRPr="00D70C5F" w:rsidTr="00AC5845">
        <w:trPr>
          <w:trHeight w:val="516"/>
        </w:trPr>
        <w:tc>
          <w:tcPr>
            <w:tcW w:w="103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ORA</w:t>
            </w:r>
          </w:p>
        </w:tc>
        <w:tc>
          <w:tcPr>
            <w:tcW w:w="365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70C5F">
              <w:rPr>
                <w:rFonts w:ascii="Calibri" w:hAnsi="Calibri"/>
                <w:sz w:val="22"/>
                <w:szCs w:val="22"/>
              </w:rPr>
              <w:t xml:space="preserve">LUN   6/7/15                                               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MAR   7/7/15                                                                      </w:t>
            </w:r>
          </w:p>
        </w:tc>
        <w:tc>
          <w:tcPr>
            <w:tcW w:w="29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AEEF3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MER  8/7/15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70C5F" w:rsidRPr="00D70C5F" w:rsidTr="00AC5845">
        <w:trPr>
          <w:trHeight w:val="172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8.30          11.00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D5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 xml:space="preserve">Mat.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classi I  ( Galli) 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AL, BL, CL, DL, EL, AC,                                            ASU, CSE, DSE)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Matematic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a                         classi II                               Di Francia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ASU, CSE, AL,                                        BL, CL, DL, AC)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FFE2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classi III                              Pinfildi 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AL, BL, CL, ASU,                                                    CSE, BSU, AC) 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8000"/>
                <w:sz w:val="22"/>
                <w:szCs w:val="22"/>
              </w:rPr>
              <w:t>Spagnolo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classi I, II e III    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DSE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AC, CL, DL, CSE                                           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III :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BL, DL,) </w:t>
            </w:r>
          </w:p>
        </w:tc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classi I e II                                   Pittarelli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ASU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ASU, CSE, AC, CL, EL )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4D79B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classi III e IV                                   Keller                                                                (III: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CSE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IV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CL, DL, EL, BSU, AC ) </w:t>
            </w:r>
          </w:p>
        </w:tc>
      </w:tr>
      <w:tr w:rsidR="00D70C5F" w:rsidRPr="00D70C5F" w:rsidTr="00AC5845">
        <w:trPr>
          <w:trHeight w:val="1848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11.00                13.30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00"/>
                <w:sz w:val="22"/>
                <w:szCs w:val="22"/>
              </w:rPr>
              <w:t>Franc.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1/7/15  classi I e II                    Di Pesa   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BL, CL, DL,EL )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4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 xml:space="preserve">Matematic    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classi II                               Di Francia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ASU, CSE, AL,                                        BL, CL, DL, AC)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D5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 xml:space="preserve">Mat.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classi I  Galli)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AL, BL, CL, DL, EL, AC,                                            ASU, CSE, DSE)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C5FFE2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classi III                              Pinfildi 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AL, BL, CL, ASU,                                                    CSE, BSU, AC) </w:t>
            </w:r>
          </w:p>
        </w:tc>
      </w:tr>
    </w:tbl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tbl>
      <w:tblPr>
        <w:tblW w:w="4312" w:type="pct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1505"/>
        <w:gridCol w:w="1091"/>
        <w:gridCol w:w="1700"/>
        <w:gridCol w:w="1552"/>
        <w:gridCol w:w="1550"/>
      </w:tblGrid>
      <w:tr w:rsidR="00D70C5F" w:rsidRPr="00D70C5F" w:rsidTr="00AC5845">
        <w:trPr>
          <w:trHeight w:val="516"/>
        </w:trPr>
        <w:tc>
          <w:tcPr>
            <w:tcW w:w="10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ORA</w:t>
            </w:r>
          </w:p>
        </w:tc>
        <w:tc>
          <w:tcPr>
            <w:tcW w:w="25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FDE9D9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70C5F">
              <w:rPr>
                <w:rFonts w:ascii="Calibri" w:hAnsi="Calibri"/>
                <w:sz w:val="22"/>
                <w:szCs w:val="22"/>
              </w:rPr>
              <w:t xml:space="preserve">GIOV    9/7/15                                                                                                          </w:t>
            </w:r>
          </w:p>
        </w:tc>
        <w:tc>
          <w:tcPr>
            <w:tcW w:w="480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000000" w:fill="E4DFEC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VEN    10/7/15                                        </w:t>
            </w:r>
          </w:p>
        </w:tc>
      </w:tr>
      <w:tr w:rsidR="00D70C5F" w:rsidRPr="00D70C5F" w:rsidTr="00AC5845">
        <w:trPr>
          <w:trHeight w:val="1728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8.30          11.00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1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00"/>
                <w:sz w:val="22"/>
                <w:szCs w:val="22"/>
              </w:rPr>
              <w:t>Franc.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classi I e II                                           Di Pesa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BL, CL, DL,EL )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classi I e II                                   Pittarelli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ASU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ASU, CSE, AC, CL, EL )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classi III e IV                                   Keller                                                                (III: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CSE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IV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CL, DL, EL, BSU, AC )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0C5F" w:rsidRPr="00D70C5F" w:rsidTr="00AC5845">
        <w:trPr>
          <w:trHeight w:val="1848"/>
        </w:trPr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11.00                13.30 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8000"/>
                <w:sz w:val="22"/>
                <w:szCs w:val="22"/>
              </w:rPr>
              <w:t>Spagnolo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classi I, II e III    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DSE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AC, CL, DL, CSE                                           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III :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BL, DL,) 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FFE2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classi III                                           Pinfildi 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AL, BL, CL, ASU,                                                    CSE, BSU, AC) 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5D5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 xml:space="preserve">Mat.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classi I  Galli)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AL, BL, CL, DL, EL, AC,                                            ASU, CSE, DSE) 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CC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 xml:space="preserve">Matematic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classi II                               Di Francia 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ASU, CSE, AL,                                        BL, CL, DL, AC) </w:t>
            </w:r>
          </w:p>
        </w:tc>
      </w:tr>
    </w:tbl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tbl>
      <w:tblPr>
        <w:tblW w:w="4312" w:type="pct"/>
        <w:tblInd w:w="1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1226"/>
        <w:gridCol w:w="1011"/>
        <w:gridCol w:w="437"/>
        <w:gridCol w:w="1401"/>
        <w:gridCol w:w="405"/>
        <w:gridCol w:w="190"/>
        <w:gridCol w:w="1105"/>
        <w:gridCol w:w="1196"/>
        <w:gridCol w:w="576"/>
      </w:tblGrid>
      <w:tr w:rsidR="00D70C5F" w:rsidRPr="00D70C5F" w:rsidTr="00AC5845">
        <w:trPr>
          <w:trHeight w:val="312"/>
        </w:trPr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D70C5F" w:rsidRDefault="00D70C5F" w:rsidP="00CD55D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ORA</w:t>
            </w:r>
          </w:p>
        </w:tc>
        <w:tc>
          <w:tcPr>
            <w:tcW w:w="26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F2DCDB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70C5F">
              <w:rPr>
                <w:rFonts w:ascii="Calibri" w:hAnsi="Calibri"/>
                <w:sz w:val="22"/>
                <w:szCs w:val="22"/>
              </w:rPr>
              <w:t xml:space="preserve">LUN   13/7/15                                                </w:t>
            </w:r>
          </w:p>
        </w:tc>
        <w:tc>
          <w:tcPr>
            <w:tcW w:w="14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MAR   14/7/15                                                                      </w:t>
            </w:r>
          </w:p>
        </w:tc>
        <w:tc>
          <w:tcPr>
            <w:tcW w:w="17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000000" w:fill="DAEEF3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MER  15/7/15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D70C5F">
              <w:rPr>
                <w:rFonts w:ascii="Calibri" w:hAnsi="Calibri"/>
                <w:sz w:val="22"/>
                <w:szCs w:val="22"/>
              </w:rPr>
              <w:t xml:space="preserve">GIOV    16/7/15                                                                                                          </w:t>
            </w:r>
          </w:p>
        </w:tc>
      </w:tr>
      <w:tr w:rsidR="00D70C5F" w:rsidRPr="00D70C5F" w:rsidTr="00AC5845">
        <w:trPr>
          <w:trHeight w:val="1956"/>
        </w:trPr>
        <w:tc>
          <w:tcPr>
            <w:tcW w:w="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C5F" w:rsidRDefault="00D70C5F" w:rsidP="00AC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8.30          </w:t>
            </w:r>
            <w:r w:rsidR="00AC5845">
              <w:rPr>
                <w:rFonts w:ascii="Calibri" w:hAnsi="Calibri"/>
                <w:color w:val="000000"/>
                <w:sz w:val="22"/>
                <w:szCs w:val="22"/>
              </w:rPr>
              <w:t>10.30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CCEC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classi I e II                                   Pittarelli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ASU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ASU, CSE, AC, CL, EL ) 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classi III e IV                                   Keller                                                                (III: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CSE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IV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CL, DL, EL, BSU, AC ) </w:t>
            </w:r>
          </w:p>
        </w:tc>
        <w:tc>
          <w:tcPr>
            <w:tcW w:w="437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5D5D5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 xml:space="preserve">Mat.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classi I  Galli)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AL, BL, CL, DL, EL, AC,                                            ASU, CSE, DSE) </w:t>
            </w:r>
          </w:p>
        </w:tc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6E3BC" w:themeFill="accent3" w:themeFillTint="66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D70C5F">
              <w:rPr>
                <w:rFonts w:ascii="Calibri" w:hAnsi="Calibri"/>
                <w:color w:val="FF00FF"/>
                <w:sz w:val="22"/>
                <w:szCs w:val="22"/>
              </w:rPr>
              <w:t>Ingl.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classi III e IV                                   Keller                                                                (III: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AC , CSE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IV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>: : AL, CL, DL, EL, BSU, AC )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D70C5F" w:rsidRPr="00D70C5F" w:rsidTr="00AC5845">
        <w:trPr>
          <w:trHeight w:val="1848"/>
        </w:trPr>
        <w:tc>
          <w:tcPr>
            <w:tcW w:w="8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70C5F" w:rsidRDefault="00AC5845" w:rsidP="00AC584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10.30</w:t>
            </w:r>
            <w:r w:rsid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12.30</w:t>
            </w:r>
            <w:r w:rsidR="00D70C5F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E1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FF0000"/>
                <w:sz w:val="22"/>
                <w:szCs w:val="22"/>
              </w:rPr>
              <w:t>Franc.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1 classi I e II                    Di Pesa   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AL, CL, EL,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AL, BL, CL, DL,EL )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C5FFE2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33CC"/>
                <w:sz w:val="22"/>
                <w:szCs w:val="22"/>
              </w:rPr>
              <w:t>Mat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classi III                                Pinfildi                                                              (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AL, BL, CL, ASU,                                                    CSE, BSU, AC) </w:t>
            </w:r>
          </w:p>
        </w:tc>
        <w:tc>
          <w:tcPr>
            <w:tcW w:w="43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8000"/>
                <w:sz w:val="22"/>
                <w:szCs w:val="22"/>
              </w:rPr>
              <w:t>Spagnolo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classi I, II e III    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DSE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AC, CL, DL, CSE                                           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III :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BL, DL,) </w:t>
            </w:r>
          </w:p>
        </w:tc>
        <w:tc>
          <w:tcPr>
            <w:tcW w:w="40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8000"/>
                <w:sz w:val="22"/>
                <w:szCs w:val="22"/>
              </w:rPr>
              <w:t>Spagnolo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classi I, II e III                                                                  (I: </w:t>
            </w:r>
            <w:r w:rsidRPr="00D70C5F">
              <w:rPr>
                <w:rFonts w:ascii="Calibri" w:hAnsi="Calibri"/>
                <w:color w:val="000000"/>
                <w:sz w:val="16"/>
                <w:szCs w:val="16"/>
              </w:rPr>
              <w:t xml:space="preserve">DSE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II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: : AC, CL, DL, CSE                                                                 </w:t>
            </w: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 xml:space="preserve">III : </w:t>
            </w:r>
            <w:r w:rsidRPr="00D70C5F">
              <w:rPr>
                <w:rFonts w:ascii="Calibri" w:hAnsi="Calibri"/>
                <w:i/>
                <w:iCs/>
                <w:color w:val="000000"/>
                <w:sz w:val="16"/>
                <w:szCs w:val="16"/>
              </w:rPr>
              <w:t xml:space="preserve">BL, DL,)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0C5F" w:rsidRPr="00D70C5F" w:rsidRDefault="00D70C5F" w:rsidP="00D70C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D70C5F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D70C5F" w:rsidRDefault="00D70C5F" w:rsidP="00F54421">
      <w:pPr>
        <w:jc w:val="both"/>
        <w:rPr>
          <w:sz w:val="22"/>
          <w:szCs w:val="22"/>
        </w:rPr>
      </w:pPr>
    </w:p>
    <w:p w:rsidR="00F54421" w:rsidRPr="005A1E30" w:rsidRDefault="00206834" w:rsidP="00F54421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 xml:space="preserve">Napoli </w:t>
      </w:r>
      <w:r w:rsidR="005A1E30">
        <w:rPr>
          <w:sz w:val="22"/>
          <w:szCs w:val="22"/>
        </w:rPr>
        <w:t>29.</w:t>
      </w:r>
      <w:r w:rsidR="00D70C5F">
        <w:rPr>
          <w:sz w:val="22"/>
          <w:szCs w:val="22"/>
        </w:rPr>
        <w:t>6</w:t>
      </w:r>
      <w:r w:rsidR="005A1E30">
        <w:rPr>
          <w:sz w:val="22"/>
          <w:szCs w:val="22"/>
        </w:rPr>
        <w:t>.201</w:t>
      </w:r>
      <w:r w:rsidR="00D70C5F">
        <w:rPr>
          <w:sz w:val="22"/>
          <w:szCs w:val="22"/>
        </w:rPr>
        <w:t>5</w:t>
      </w:r>
      <w:r w:rsidR="005A1E30">
        <w:rPr>
          <w:sz w:val="22"/>
          <w:szCs w:val="22"/>
        </w:rPr>
        <w:t xml:space="preserve">          </w:t>
      </w:r>
      <w:r w:rsidR="00F54421" w:rsidRPr="005A1E30">
        <w:rPr>
          <w:sz w:val="22"/>
          <w:szCs w:val="22"/>
        </w:rPr>
        <w:t xml:space="preserve">                            </w:t>
      </w:r>
      <w:r w:rsidR="00D70C5F">
        <w:rPr>
          <w:sz w:val="22"/>
          <w:szCs w:val="22"/>
        </w:rPr>
        <w:t xml:space="preserve">      </w:t>
      </w:r>
      <w:r w:rsidR="00F54421" w:rsidRPr="005A1E30">
        <w:rPr>
          <w:sz w:val="22"/>
          <w:szCs w:val="22"/>
        </w:rPr>
        <w:t xml:space="preserve">           IL DIRIGENTE SCOLASTICO</w:t>
      </w:r>
    </w:p>
    <w:p w:rsidR="000D4523" w:rsidRDefault="00F54421" w:rsidP="005A1E30">
      <w:pPr>
        <w:jc w:val="both"/>
        <w:rPr>
          <w:sz w:val="22"/>
          <w:szCs w:val="22"/>
        </w:rPr>
      </w:pPr>
      <w:r w:rsidRPr="005A1E30">
        <w:rPr>
          <w:sz w:val="22"/>
          <w:szCs w:val="22"/>
        </w:rPr>
        <w:tab/>
      </w:r>
      <w:r w:rsidRPr="005A1E30">
        <w:rPr>
          <w:sz w:val="22"/>
          <w:szCs w:val="22"/>
        </w:rPr>
        <w:tab/>
        <w:t xml:space="preserve">                        </w:t>
      </w:r>
      <w:r w:rsidR="00D70C5F">
        <w:rPr>
          <w:sz w:val="22"/>
          <w:szCs w:val="22"/>
        </w:rPr>
        <w:t xml:space="preserve"> </w:t>
      </w:r>
      <w:r w:rsidRPr="005A1E30">
        <w:rPr>
          <w:sz w:val="22"/>
          <w:szCs w:val="22"/>
        </w:rPr>
        <w:t xml:space="preserve">                                </w:t>
      </w:r>
      <w:r w:rsidR="005A1E30">
        <w:rPr>
          <w:sz w:val="22"/>
          <w:szCs w:val="22"/>
        </w:rPr>
        <w:t xml:space="preserve">      Prof.ssa Maddalena Iannone </w:t>
      </w:r>
    </w:p>
    <w:p w:rsidR="00BC0C0F" w:rsidRDefault="00BC0C0F" w:rsidP="00E6639E">
      <w:pPr>
        <w:jc w:val="both"/>
        <w:rPr>
          <w:sz w:val="22"/>
          <w:szCs w:val="22"/>
        </w:rPr>
      </w:pPr>
    </w:p>
    <w:p w:rsidR="00D70C5F" w:rsidRPr="005A1E30" w:rsidRDefault="00D70C5F" w:rsidP="00E6639E">
      <w:pPr>
        <w:jc w:val="both"/>
        <w:rPr>
          <w:sz w:val="22"/>
          <w:szCs w:val="22"/>
        </w:rPr>
      </w:pPr>
    </w:p>
    <w:sectPr w:rsidR="00D70C5F" w:rsidRPr="005A1E30" w:rsidSect="005D29E5">
      <w:headerReference w:type="default" r:id="rId8"/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DE3" w:rsidRDefault="00EE6DE3" w:rsidP="00AC5845">
      <w:r>
        <w:separator/>
      </w:r>
    </w:p>
  </w:endnote>
  <w:endnote w:type="continuationSeparator" w:id="0">
    <w:p w:rsidR="00EE6DE3" w:rsidRDefault="00EE6DE3" w:rsidP="00AC5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81352"/>
      <w:docPartObj>
        <w:docPartGallery w:val="Page Numbers (Top of Page)"/>
        <w:docPartUnique/>
      </w:docPartObj>
    </w:sdtPr>
    <w:sdtContent>
      <w:p w:rsidR="00AC5845" w:rsidRDefault="00AC5845">
        <w:pPr>
          <w:pStyle w:val="Pidipagina"/>
        </w:pP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t xml:space="preserve"> 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</w:p>
    </w:sdtContent>
  </w:sdt>
  <w:p w:rsidR="00AC5845" w:rsidRDefault="00AC584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DE3" w:rsidRDefault="00EE6DE3" w:rsidP="00AC5845">
      <w:r>
        <w:separator/>
      </w:r>
    </w:p>
  </w:footnote>
  <w:footnote w:type="continuationSeparator" w:id="0">
    <w:p w:rsidR="00EE6DE3" w:rsidRDefault="00EE6DE3" w:rsidP="00AC5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845" w:rsidRDefault="00AC5845">
    <w:pPr>
      <w:pStyle w:val="Intestazione"/>
    </w:pPr>
  </w:p>
  <w:tbl>
    <w:tblPr>
      <w:tblW w:w="8890" w:type="dxa"/>
      <w:jc w:val="center"/>
      <w:tblInd w:w="-58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33"/>
      <w:gridCol w:w="5924"/>
      <w:gridCol w:w="1633"/>
    </w:tblGrid>
    <w:tr w:rsidR="00AC5845" w:rsidTr="00CD55D5">
      <w:trPr>
        <w:trHeight w:val="884"/>
        <w:jc w:val="center"/>
      </w:trPr>
      <w:tc>
        <w:tcPr>
          <w:tcW w:w="1333" w:type="dxa"/>
          <w:vAlign w:val="center"/>
        </w:tcPr>
        <w:p w:rsidR="00AC5845" w:rsidRPr="003B27A3" w:rsidRDefault="00AC5845" w:rsidP="00CD55D5">
          <w:pPr>
            <w:jc w:val="both"/>
            <w:rPr>
              <w:b/>
              <w:bCs/>
            </w:rPr>
          </w:pPr>
          <w:r>
            <w:rPr>
              <w:b/>
              <w:noProof/>
            </w:rPr>
            <w:drawing>
              <wp:inline distT="0" distB="0" distL="0" distR="0">
                <wp:extent cx="873125" cy="581660"/>
                <wp:effectExtent l="0" t="0" r="3175" b="8890"/>
                <wp:docPr id="7" name="Immagine 1" descr="eu-fl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u-fl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312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24" w:type="dxa"/>
          <w:vAlign w:val="center"/>
        </w:tcPr>
        <w:p w:rsidR="00AC5845" w:rsidRDefault="00AC5845" w:rsidP="00CD55D5"/>
        <w:p w:rsidR="00AC5845" w:rsidRDefault="00AC5845" w:rsidP="00CD55D5">
          <w:r>
            <w:t xml:space="preserve">                                                </w:t>
          </w:r>
          <w:r>
            <w:rPr>
              <w:noProof/>
            </w:rPr>
            <w:drawing>
              <wp:inline distT="0" distB="0" distL="0" distR="0">
                <wp:extent cx="464185" cy="526415"/>
                <wp:effectExtent l="0" t="0" r="0" b="6985"/>
                <wp:docPr id="8" name="Immagine 1" descr="http://galilei2d.altervista.org/wordpress/?p=2638">
                  <a:hlinkClick xmlns:a="http://schemas.openxmlformats.org/drawingml/2006/main" r:id="rId2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http://galilei2d.altervista.org/wordpress/?p=263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185" cy="526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C5845" w:rsidRDefault="00AC5845" w:rsidP="00CD55D5">
          <w:pPr>
            <w:jc w:val="center"/>
          </w:pPr>
          <w:r>
            <w:rPr>
              <w:b/>
            </w:rPr>
            <w:t>ISTITUTO SUPERIORE “GENTILESCHI”</w:t>
          </w:r>
        </w:p>
        <w:p w:rsidR="00AC5845" w:rsidRDefault="00AC5845" w:rsidP="00CD55D5">
          <w:pPr>
            <w:jc w:val="center"/>
          </w:pPr>
          <w:r>
            <w:t>Via Nuova Agnano, 30   80125  Napoli</w:t>
          </w:r>
        </w:p>
        <w:p w:rsidR="00AC5845" w:rsidRPr="00D13FCA" w:rsidRDefault="00AC5845" w:rsidP="00CD55D5">
          <w:pPr>
            <w:jc w:val="center"/>
            <w:rPr>
              <w:szCs w:val="20"/>
            </w:rPr>
          </w:pPr>
        </w:p>
      </w:tc>
      <w:tc>
        <w:tcPr>
          <w:tcW w:w="1633" w:type="dxa"/>
          <w:vAlign w:val="center"/>
        </w:tcPr>
        <w:p w:rsidR="00AC5845" w:rsidRDefault="00AC5845" w:rsidP="00CD55D5">
          <w:pPr>
            <w:ind w:left="400" w:hanging="290"/>
            <w:rPr>
              <w:lang w:val="en-GB"/>
            </w:rPr>
          </w:pPr>
          <w:r>
            <w:rPr>
              <w:noProof/>
            </w:rPr>
            <w:drawing>
              <wp:inline distT="0" distB="0" distL="0" distR="0">
                <wp:extent cx="935355" cy="602615"/>
                <wp:effectExtent l="0" t="0" r="0" b="6985"/>
                <wp:docPr id="9" name="Immagine 3" descr="ar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ar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355" cy="602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C5845" w:rsidRDefault="00AC5845">
    <w:pPr>
      <w:pStyle w:val="Intestazione"/>
    </w:pPr>
  </w:p>
  <w:p w:rsidR="00AC5845" w:rsidRDefault="00AC584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E4BD0"/>
    <w:multiLevelType w:val="hybridMultilevel"/>
    <w:tmpl w:val="9452A85A"/>
    <w:lvl w:ilvl="0" w:tplc="0410000F">
      <w:start w:val="1"/>
      <w:numFmt w:val="decimal"/>
      <w:lvlText w:val="%1."/>
      <w:lvlJc w:val="left"/>
      <w:pPr>
        <w:ind w:left="774" w:hanging="360"/>
      </w:pPr>
    </w:lvl>
    <w:lvl w:ilvl="1" w:tplc="04100019" w:tentative="1">
      <w:start w:val="1"/>
      <w:numFmt w:val="lowerLetter"/>
      <w:lvlText w:val="%2."/>
      <w:lvlJc w:val="left"/>
      <w:pPr>
        <w:ind w:left="1494" w:hanging="360"/>
      </w:pPr>
    </w:lvl>
    <w:lvl w:ilvl="2" w:tplc="0410001B" w:tentative="1">
      <w:start w:val="1"/>
      <w:numFmt w:val="lowerRoman"/>
      <w:lvlText w:val="%3."/>
      <w:lvlJc w:val="right"/>
      <w:pPr>
        <w:ind w:left="2214" w:hanging="180"/>
      </w:pPr>
    </w:lvl>
    <w:lvl w:ilvl="3" w:tplc="0410000F" w:tentative="1">
      <w:start w:val="1"/>
      <w:numFmt w:val="decimal"/>
      <w:lvlText w:val="%4."/>
      <w:lvlJc w:val="left"/>
      <w:pPr>
        <w:ind w:left="2934" w:hanging="360"/>
      </w:pPr>
    </w:lvl>
    <w:lvl w:ilvl="4" w:tplc="04100019" w:tentative="1">
      <w:start w:val="1"/>
      <w:numFmt w:val="lowerLetter"/>
      <w:lvlText w:val="%5."/>
      <w:lvlJc w:val="left"/>
      <w:pPr>
        <w:ind w:left="3654" w:hanging="360"/>
      </w:pPr>
    </w:lvl>
    <w:lvl w:ilvl="5" w:tplc="0410001B" w:tentative="1">
      <w:start w:val="1"/>
      <w:numFmt w:val="lowerRoman"/>
      <w:lvlText w:val="%6."/>
      <w:lvlJc w:val="right"/>
      <w:pPr>
        <w:ind w:left="4374" w:hanging="180"/>
      </w:pPr>
    </w:lvl>
    <w:lvl w:ilvl="6" w:tplc="0410000F" w:tentative="1">
      <w:start w:val="1"/>
      <w:numFmt w:val="decimal"/>
      <w:lvlText w:val="%7."/>
      <w:lvlJc w:val="left"/>
      <w:pPr>
        <w:ind w:left="5094" w:hanging="360"/>
      </w:pPr>
    </w:lvl>
    <w:lvl w:ilvl="7" w:tplc="04100019" w:tentative="1">
      <w:start w:val="1"/>
      <w:numFmt w:val="lowerLetter"/>
      <w:lvlText w:val="%8."/>
      <w:lvlJc w:val="left"/>
      <w:pPr>
        <w:ind w:left="5814" w:hanging="360"/>
      </w:pPr>
    </w:lvl>
    <w:lvl w:ilvl="8" w:tplc="0410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3B6B42F4"/>
    <w:multiLevelType w:val="hybridMultilevel"/>
    <w:tmpl w:val="BDA265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A1624"/>
    <w:multiLevelType w:val="hybridMultilevel"/>
    <w:tmpl w:val="51DE07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C5F"/>
    <w:rsid w:val="00036161"/>
    <w:rsid w:val="00043962"/>
    <w:rsid w:val="000709F4"/>
    <w:rsid w:val="000D4523"/>
    <w:rsid w:val="0010347C"/>
    <w:rsid w:val="00120BB6"/>
    <w:rsid w:val="0014220A"/>
    <w:rsid w:val="001B423F"/>
    <w:rsid w:val="00206834"/>
    <w:rsid w:val="0024235A"/>
    <w:rsid w:val="002A1A74"/>
    <w:rsid w:val="002B2ACC"/>
    <w:rsid w:val="003137F1"/>
    <w:rsid w:val="0037680A"/>
    <w:rsid w:val="00382C88"/>
    <w:rsid w:val="003C3FEC"/>
    <w:rsid w:val="003E2333"/>
    <w:rsid w:val="00414810"/>
    <w:rsid w:val="00442A24"/>
    <w:rsid w:val="00477514"/>
    <w:rsid w:val="004936AF"/>
    <w:rsid w:val="004B71D1"/>
    <w:rsid w:val="004C7E36"/>
    <w:rsid w:val="004D7DD8"/>
    <w:rsid w:val="00556845"/>
    <w:rsid w:val="0058665D"/>
    <w:rsid w:val="005A01F8"/>
    <w:rsid w:val="005A1E30"/>
    <w:rsid w:val="005D29E5"/>
    <w:rsid w:val="005D4CAC"/>
    <w:rsid w:val="006234B0"/>
    <w:rsid w:val="00631499"/>
    <w:rsid w:val="0063362B"/>
    <w:rsid w:val="00794034"/>
    <w:rsid w:val="007C3D57"/>
    <w:rsid w:val="007D6C1D"/>
    <w:rsid w:val="00841190"/>
    <w:rsid w:val="00846023"/>
    <w:rsid w:val="008E0E20"/>
    <w:rsid w:val="008F5C07"/>
    <w:rsid w:val="00911DD1"/>
    <w:rsid w:val="00912A3A"/>
    <w:rsid w:val="009D2ED1"/>
    <w:rsid w:val="00A271CC"/>
    <w:rsid w:val="00A45E6E"/>
    <w:rsid w:val="00A6305B"/>
    <w:rsid w:val="00A832EF"/>
    <w:rsid w:val="00AB4D5A"/>
    <w:rsid w:val="00AC4E71"/>
    <w:rsid w:val="00AC5845"/>
    <w:rsid w:val="00B102EE"/>
    <w:rsid w:val="00B5222C"/>
    <w:rsid w:val="00B62956"/>
    <w:rsid w:val="00B9082C"/>
    <w:rsid w:val="00BB77F2"/>
    <w:rsid w:val="00BC0C0F"/>
    <w:rsid w:val="00BC1A35"/>
    <w:rsid w:val="00BD148D"/>
    <w:rsid w:val="00C0037E"/>
    <w:rsid w:val="00C02A43"/>
    <w:rsid w:val="00C05DF4"/>
    <w:rsid w:val="00C2217F"/>
    <w:rsid w:val="00C277A0"/>
    <w:rsid w:val="00C64D00"/>
    <w:rsid w:val="00C90788"/>
    <w:rsid w:val="00CD3E27"/>
    <w:rsid w:val="00D13FCA"/>
    <w:rsid w:val="00D50D8F"/>
    <w:rsid w:val="00D523C5"/>
    <w:rsid w:val="00D70C5F"/>
    <w:rsid w:val="00DA3C3D"/>
    <w:rsid w:val="00E13FAB"/>
    <w:rsid w:val="00E6639E"/>
    <w:rsid w:val="00E71C61"/>
    <w:rsid w:val="00E81848"/>
    <w:rsid w:val="00E95C90"/>
    <w:rsid w:val="00EE6DE3"/>
    <w:rsid w:val="00EF187B"/>
    <w:rsid w:val="00F04BA5"/>
    <w:rsid w:val="00F25EE8"/>
    <w:rsid w:val="00F37CBB"/>
    <w:rsid w:val="00F500F8"/>
    <w:rsid w:val="00F54421"/>
    <w:rsid w:val="00FA1B03"/>
    <w:rsid w:val="00FC4EBA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C5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845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C58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84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D29E5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9E5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D29E5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rsid w:val="00B62956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84119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841190"/>
  </w:style>
  <w:style w:type="paragraph" w:styleId="Paragrafoelenco">
    <w:name w:val="List Paragraph"/>
    <w:basedOn w:val="Normale"/>
    <w:uiPriority w:val="34"/>
    <w:qFormat/>
    <w:rsid w:val="00C0037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C58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845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C58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84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cente\Desktop\CARTA%20CON%20FIRME%20DOCENTI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62"/>
    <w:rsid w:val="00937F62"/>
    <w:rsid w:val="00C7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CE9F78BA0AE498AB5C926ADBBF39BC7">
    <w:name w:val="4CE9F78BA0AE498AB5C926ADBBF39BC7"/>
    <w:rsid w:val="00937F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4CE9F78BA0AE498AB5C926ADBBF39BC7">
    <w:name w:val="4CE9F78BA0AE498AB5C926ADBBF39BC7"/>
    <w:rsid w:val="00937F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CON FIRME DOCENTI.dot</Template>
  <TotalTime>15</TotalTime>
  <Pages>3</Pages>
  <Words>1739</Words>
  <Characters>9917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11633</CharactersWithSpaces>
  <SharedDoc>false</SharedDoc>
  <HLinks>
    <vt:vector size="6" baseType="variant">
      <vt:variant>
        <vt:i4>8192076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Docente</cp:lastModifiedBy>
  <cp:revision>1</cp:revision>
  <cp:lastPrinted>2013-12-17T11:11:00Z</cp:lastPrinted>
  <dcterms:created xsi:type="dcterms:W3CDTF">2015-06-29T16:26:00Z</dcterms:created>
  <dcterms:modified xsi:type="dcterms:W3CDTF">2015-06-29T16:41:00Z</dcterms:modified>
</cp:coreProperties>
</file>