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0" w:type="dxa"/>
        <w:jc w:val="center"/>
        <w:tblInd w:w="-588" w:type="dxa"/>
        <w:shd w:val="clear" w:color="auto" w:fill="AFFFE4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5924"/>
        <w:gridCol w:w="1633"/>
      </w:tblGrid>
      <w:tr w:rsidR="005D29E5" w:rsidTr="00E31381">
        <w:trPr>
          <w:trHeight w:val="884"/>
          <w:jc w:val="center"/>
        </w:trPr>
        <w:tc>
          <w:tcPr>
            <w:tcW w:w="1333" w:type="dxa"/>
            <w:shd w:val="clear" w:color="auto" w:fill="AFFFE4"/>
            <w:vAlign w:val="center"/>
          </w:tcPr>
          <w:p w:rsidR="005D29E5" w:rsidRPr="003B27A3" w:rsidRDefault="00AB1B38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3125" cy="581660"/>
                  <wp:effectExtent l="0" t="0" r="3175" b="889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shd w:val="clear" w:color="auto" w:fill="AFFFE4"/>
            <w:vAlign w:val="center"/>
          </w:tcPr>
          <w:p w:rsidR="005D29E5" w:rsidRDefault="005D29E5" w:rsidP="00D523C5"/>
          <w:p w:rsidR="005D29E5" w:rsidRDefault="00AB1B38" w:rsidP="0059768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4185" cy="526415"/>
                  <wp:effectExtent l="0" t="0" r="0" b="6985"/>
                  <wp:docPr id="2" name="Immagine 1" descr="http://galilei2d.altervista.org/wordpress/?p=263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>Via Nuova Agnano, 30   80125  Napoli</w:t>
            </w:r>
          </w:p>
          <w:p w:rsidR="00B62956" w:rsidRPr="00D13FCA" w:rsidRDefault="00B62956" w:rsidP="00D523C5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shd w:val="clear" w:color="auto" w:fill="AFFFE4"/>
            <w:vAlign w:val="center"/>
          </w:tcPr>
          <w:p w:rsidR="005D29E5" w:rsidRDefault="00AB1B38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5355" cy="602615"/>
                  <wp:effectExtent l="0" t="0" r="0" b="6985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Default="00AB1B38" w:rsidP="00597688">
      <w:pPr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1974215" cy="464185"/>
            <wp:effectExtent l="0" t="0" r="6985" b="0"/>
            <wp:docPr id="4" name="irc_mi" descr="http://www.emerald.ulg.ac.be/sites/default/files/Logo_Erasmus%2B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merald.ulg.ac.be/sites/default/files/Logo_Erasmus%2B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688" w:rsidRDefault="00597688" w:rsidP="005A1E30"/>
    <w:p w:rsidR="00597688" w:rsidRDefault="00597688" w:rsidP="005A1E30"/>
    <w:p w:rsidR="00597688" w:rsidRDefault="00597688" w:rsidP="005A1E30"/>
    <w:p w:rsidR="00114437" w:rsidRDefault="00F500F8" w:rsidP="00114437">
      <w:pPr>
        <w:rPr>
          <w:sz w:val="22"/>
          <w:szCs w:val="22"/>
        </w:rPr>
      </w:pPr>
      <w:r>
        <w:t>Prot</w:t>
      </w:r>
      <w:r w:rsidR="00F37CBB">
        <w:t xml:space="preserve">   </w:t>
      </w:r>
      <w:r w:rsidR="00597688">
        <w:t>7607 DEL 3/11/2015</w:t>
      </w:r>
      <w:r w:rsidR="00BC7F8D">
        <w:t xml:space="preserve">                                                                                 </w:t>
      </w:r>
      <w:r w:rsidR="00597688">
        <w:rPr>
          <w:sz w:val="22"/>
          <w:szCs w:val="22"/>
        </w:rPr>
        <w:t xml:space="preserve">A TUTTE LE CLASSI </w:t>
      </w:r>
    </w:p>
    <w:p w:rsidR="00114437" w:rsidRDefault="00597688" w:rsidP="0059768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P.C. AL GRUPPO ERASMUS </w:t>
      </w:r>
      <w:r w:rsidR="00114437">
        <w:rPr>
          <w:sz w:val="22"/>
          <w:szCs w:val="22"/>
        </w:rPr>
        <w:t xml:space="preserve">– </w:t>
      </w:r>
    </w:p>
    <w:p w:rsidR="00114437" w:rsidRDefault="00114437" w:rsidP="00BC7F8D">
      <w:pPr>
        <w:jc w:val="right"/>
        <w:rPr>
          <w:b/>
          <w:i/>
          <w:sz w:val="22"/>
          <w:szCs w:val="22"/>
        </w:rPr>
      </w:pPr>
      <w:r w:rsidRPr="00114437">
        <w:rPr>
          <w:b/>
          <w:i/>
          <w:sz w:val="22"/>
          <w:szCs w:val="22"/>
        </w:rPr>
        <w:t xml:space="preserve">Proff.ri  O. Cardona Fernandez Rubio,F. Keller, L.Pittarelli, A. Torlo  </w:t>
      </w:r>
    </w:p>
    <w:p w:rsidR="00114437" w:rsidRDefault="00114437" w:rsidP="00114437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 TUTTI I DOCENTI </w:t>
      </w:r>
    </w:p>
    <w:p w:rsidR="00841190" w:rsidRPr="00BC7F8D" w:rsidRDefault="00114437" w:rsidP="00BC7F8D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AL PERSONALE ATA </w:t>
      </w:r>
    </w:p>
    <w:p w:rsidR="00597688" w:rsidRPr="006B01CF" w:rsidRDefault="006B01CF" w:rsidP="006B01CF">
      <w:pPr>
        <w:tabs>
          <w:tab w:val="left" w:pos="2694"/>
        </w:tabs>
        <w:jc w:val="center"/>
        <w:rPr>
          <w:b/>
          <w:sz w:val="36"/>
          <w:szCs w:val="36"/>
        </w:rPr>
      </w:pPr>
      <w:r w:rsidRPr="006B01CF">
        <w:rPr>
          <w:b/>
          <w:sz w:val="36"/>
          <w:szCs w:val="36"/>
        </w:rPr>
        <w:t xml:space="preserve">Avviso 168 </w:t>
      </w:r>
    </w:p>
    <w:p w:rsidR="00120BB6" w:rsidRPr="00114437" w:rsidRDefault="00120BB6" w:rsidP="00120BB6">
      <w:pPr>
        <w:jc w:val="both"/>
        <w:rPr>
          <w:sz w:val="22"/>
          <w:szCs w:val="22"/>
        </w:rPr>
      </w:pPr>
    </w:p>
    <w:p w:rsidR="00E31381" w:rsidRPr="00BC7F8D" w:rsidRDefault="00E31381" w:rsidP="00E31381">
      <w:pPr>
        <w:tabs>
          <w:tab w:val="left" w:pos="2694"/>
        </w:tabs>
        <w:jc w:val="both"/>
        <w:rPr>
          <w:sz w:val="18"/>
          <w:szCs w:val="18"/>
          <w:lang w:val="en-US"/>
        </w:rPr>
      </w:pPr>
      <w:r w:rsidRPr="00BC7F8D">
        <w:rPr>
          <w:sz w:val="18"/>
          <w:szCs w:val="18"/>
          <w:lang w:val="en-US"/>
        </w:rPr>
        <w:t xml:space="preserve">OGGETTO: </w:t>
      </w:r>
      <w:r w:rsidRPr="00BC7F8D">
        <w:rPr>
          <w:sz w:val="18"/>
          <w:szCs w:val="18"/>
          <w:highlight w:val="yellow"/>
          <w:lang w:val="en-US"/>
        </w:rPr>
        <w:t>ERASMUS PLUS – COD. ATT. 2015-1-FRo1-KA219-015283_6</w:t>
      </w:r>
    </w:p>
    <w:p w:rsidR="00E31381" w:rsidRPr="00BC7F8D" w:rsidRDefault="00E31381" w:rsidP="00E31381">
      <w:pPr>
        <w:tabs>
          <w:tab w:val="left" w:pos="2694"/>
        </w:tabs>
        <w:jc w:val="both"/>
        <w:rPr>
          <w:sz w:val="18"/>
          <w:szCs w:val="18"/>
          <w:highlight w:val="yellow"/>
          <w:lang w:val="en-US"/>
        </w:rPr>
      </w:pPr>
      <w:r w:rsidRPr="00BC7F8D">
        <w:rPr>
          <w:sz w:val="18"/>
          <w:szCs w:val="18"/>
          <w:lang w:val="en-US"/>
        </w:rPr>
        <w:t xml:space="preserve">                   </w:t>
      </w:r>
      <w:r w:rsidRPr="00BC7F8D">
        <w:rPr>
          <w:sz w:val="18"/>
          <w:szCs w:val="18"/>
          <w:highlight w:val="yellow"/>
          <w:lang w:val="en-US"/>
        </w:rPr>
        <w:t xml:space="preserve">ELEZIONE LOGO  PIU’ BELLO </w:t>
      </w:r>
      <w:r w:rsidRPr="00BC7F8D">
        <w:rPr>
          <w:sz w:val="18"/>
          <w:szCs w:val="18"/>
          <w:highlight w:val="yellow"/>
          <w:lang w:val="en-US"/>
        </w:rPr>
        <w:t>–</w:t>
      </w:r>
      <w:r w:rsidRPr="00BC7F8D">
        <w:rPr>
          <w:sz w:val="18"/>
          <w:szCs w:val="18"/>
          <w:highlight w:val="yellow"/>
          <w:lang w:val="en-US"/>
        </w:rPr>
        <w:t xml:space="preserve"> </w:t>
      </w:r>
    </w:p>
    <w:p w:rsidR="00E31381" w:rsidRPr="00BC7F8D" w:rsidRDefault="00E31381" w:rsidP="00E31381">
      <w:pPr>
        <w:tabs>
          <w:tab w:val="left" w:pos="2694"/>
        </w:tabs>
        <w:jc w:val="both"/>
        <w:rPr>
          <w:sz w:val="18"/>
          <w:szCs w:val="18"/>
          <w:u w:val="single"/>
          <w:lang w:val="en-US"/>
        </w:rPr>
      </w:pPr>
      <w:r w:rsidRPr="00BC7F8D">
        <w:rPr>
          <w:sz w:val="18"/>
          <w:szCs w:val="18"/>
          <w:lang w:val="en-US"/>
        </w:rPr>
        <w:t xml:space="preserve">                   </w:t>
      </w:r>
      <w:r w:rsidRPr="00BC7F8D">
        <w:rPr>
          <w:sz w:val="18"/>
          <w:szCs w:val="18"/>
          <w:highlight w:val="yellow"/>
          <w:lang w:val="en-US"/>
        </w:rPr>
        <w:t>GARA - S.A.F.T.A.S. ( Students Academy Film and Theater Awards)</w:t>
      </w:r>
    </w:p>
    <w:p w:rsidR="00E31381" w:rsidRPr="00BC7F8D" w:rsidRDefault="00E31381" w:rsidP="00E31381">
      <w:pPr>
        <w:jc w:val="both"/>
        <w:rPr>
          <w:sz w:val="18"/>
          <w:szCs w:val="18"/>
          <w:lang w:val="en-US"/>
        </w:rPr>
      </w:pPr>
    </w:p>
    <w:p w:rsidR="00E31381" w:rsidRPr="00BC7F8D" w:rsidRDefault="00E31381" w:rsidP="00E31381">
      <w:pPr>
        <w:jc w:val="both"/>
        <w:rPr>
          <w:sz w:val="18"/>
          <w:szCs w:val="18"/>
        </w:rPr>
      </w:pPr>
      <w:r w:rsidRPr="00BC7F8D">
        <w:rPr>
          <w:sz w:val="18"/>
          <w:szCs w:val="18"/>
        </w:rPr>
        <w:t xml:space="preserve">Si pubblicano i 24 lavori prodotti dalle classi del triennio interessate alla partecipazione al progetto di cui in oggetto . Tutti gli allievi dell’istituto sono invitati ad esprimere il proprio parere sui 24 </w:t>
      </w:r>
      <w:r w:rsidR="00E8730B" w:rsidRPr="00BC7F8D">
        <w:rPr>
          <w:sz w:val="18"/>
          <w:szCs w:val="18"/>
        </w:rPr>
        <w:t>tableaux</w:t>
      </w:r>
      <w:r w:rsidRPr="00BC7F8D">
        <w:rPr>
          <w:sz w:val="18"/>
          <w:szCs w:val="18"/>
        </w:rPr>
        <w:t xml:space="preserve"> e a votare il logo che ritengono più interessante </w:t>
      </w:r>
      <w:r w:rsidR="00BC7F8D">
        <w:rPr>
          <w:sz w:val="18"/>
          <w:szCs w:val="18"/>
        </w:rPr>
        <w:t xml:space="preserve">e </w:t>
      </w:r>
      <w:r w:rsidRPr="00BC7F8D">
        <w:rPr>
          <w:sz w:val="18"/>
          <w:szCs w:val="18"/>
        </w:rPr>
        <w:t xml:space="preserve">che diventerà il simbolo di tale </w:t>
      </w:r>
      <w:r w:rsidR="00E8730B" w:rsidRPr="00BC7F8D">
        <w:rPr>
          <w:sz w:val="18"/>
          <w:szCs w:val="18"/>
        </w:rPr>
        <w:t>progetto</w:t>
      </w:r>
      <w:r w:rsidR="00BC7F8D">
        <w:rPr>
          <w:sz w:val="18"/>
          <w:szCs w:val="18"/>
        </w:rPr>
        <w:t xml:space="preserve">. </w:t>
      </w:r>
    </w:p>
    <w:p w:rsidR="00E31381" w:rsidRPr="00BC7F8D" w:rsidRDefault="00E31381" w:rsidP="00E31381">
      <w:pPr>
        <w:jc w:val="both"/>
        <w:rPr>
          <w:sz w:val="18"/>
          <w:szCs w:val="18"/>
        </w:rPr>
      </w:pPr>
      <w:r w:rsidRPr="00BC7F8D">
        <w:rPr>
          <w:sz w:val="18"/>
          <w:szCs w:val="18"/>
        </w:rPr>
        <w:t xml:space="preserve">Si allega </w:t>
      </w:r>
      <w:r w:rsidRPr="00BC7F8D">
        <w:rPr>
          <w:sz w:val="18"/>
          <w:szCs w:val="18"/>
        </w:rPr>
        <w:t xml:space="preserve"> il  questionario da compilare ed inviare debitamente sottoscritto a</w:t>
      </w:r>
      <w:r w:rsidR="00BC7F8D">
        <w:rPr>
          <w:sz w:val="18"/>
          <w:szCs w:val="18"/>
        </w:rPr>
        <w:t>i docenti del gruppo Erasmus PLU</w:t>
      </w:r>
      <w:r w:rsidRPr="00BC7F8D">
        <w:rPr>
          <w:sz w:val="18"/>
          <w:szCs w:val="18"/>
        </w:rPr>
        <w:t xml:space="preserve">S </w:t>
      </w:r>
      <w:r w:rsidRPr="00BC7F8D">
        <w:rPr>
          <w:sz w:val="18"/>
          <w:szCs w:val="18"/>
        </w:rPr>
        <w:t xml:space="preserve">: </w:t>
      </w:r>
      <w:r w:rsidRPr="00BC7F8D">
        <w:rPr>
          <w:b/>
          <w:i/>
          <w:sz w:val="18"/>
          <w:szCs w:val="18"/>
        </w:rPr>
        <w:t>O. Cardona Fernandez Rubio,</w:t>
      </w:r>
      <w:r w:rsidRPr="00BC7F8D">
        <w:rPr>
          <w:b/>
          <w:i/>
          <w:sz w:val="18"/>
          <w:szCs w:val="18"/>
        </w:rPr>
        <w:t xml:space="preserve"> </w:t>
      </w:r>
      <w:r w:rsidRPr="00BC7F8D">
        <w:rPr>
          <w:b/>
          <w:i/>
          <w:sz w:val="18"/>
          <w:szCs w:val="18"/>
        </w:rPr>
        <w:t>F. Keller,</w:t>
      </w:r>
      <w:r w:rsidRPr="00BC7F8D">
        <w:rPr>
          <w:b/>
          <w:i/>
          <w:sz w:val="18"/>
          <w:szCs w:val="18"/>
        </w:rPr>
        <w:t xml:space="preserve"> </w:t>
      </w:r>
      <w:r w:rsidRPr="00BC7F8D">
        <w:rPr>
          <w:b/>
          <w:i/>
          <w:sz w:val="18"/>
          <w:szCs w:val="18"/>
        </w:rPr>
        <w:t>L.Pittarelli, A. Torl</w:t>
      </w:r>
      <w:r w:rsidRPr="00BC7F8D">
        <w:rPr>
          <w:b/>
          <w:i/>
          <w:sz w:val="18"/>
          <w:szCs w:val="18"/>
        </w:rPr>
        <w:t xml:space="preserve">o </w:t>
      </w:r>
      <w:r w:rsidRPr="00BC7F8D">
        <w:rPr>
          <w:sz w:val="18"/>
          <w:szCs w:val="18"/>
        </w:rPr>
        <w:t xml:space="preserve">all’indirizzo di posta elettronica </w:t>
      </w:r>
      <w:hyperlink r:id="rId12" w:history="1">
        <w:r w:rsidRPr="00BC7F8D">
          <w:rPr>
            <w:rStyle w:val="Collegamentoipertestuale"/>
            <w:sz w:val="18"/>
            <w:szCs w:val="18"/>
          </w:rPr>
          <w:t>gentileschinapoli@gmail.com</w:t>
        </w:r>
      </w:hyperlink>
      <w:r w:rsidRPr="00BC7F8D">
        <w:rPr>
          <w:sz w:val="18"/>
          <w:szCs w:val="18"/>
        </w:rPr>
        <w:t xml:space="preserve"> </w:t>
      </w:r>
      <w:r w:rsidRPr="00BC7F8D">
        <w:rPr>
          <w:sz w:val="18"/>
          <w:szCs w:val="18"/>
        </w:rPr>
        <w:t xml:space="preserve">. </w:t>
      </w:r>
      <w:r w:rsidR="00E8730B" w:rsidRPr="00BC7F8D">
        <w:rPr>
          <w:sz w:val="18"/>
          <w:szCs w:val="18"/>
        </w:rPr>
        <w:t xml:space="preserve">Le mail, </w:t>
      </w:r>
      <w:r w:rsidRPr="00BC7F8D">
        <w:rPr>
          <w:sz w:val="18"/>
          <w:szCs w:val="18"/>
        </w:rPr>
        <w:t xml:space="preserve">con il questionario allegato debitamente </w:t>
      </w:r>
      <w:r w:rsidR="00E8730B" w:rsidRPr="00BC7F8D">
        <w:rPr>
          <w:sz w:val="18"/>
          <w:szCs w:val="18"/>
        </w:rPr>
        <w:t xml:space="preserve">compilato, </w:t>
      </w:r>
      <w:r w:rsidRPr="00BC7F8D">
        <w:rPr>
          <w:sz w:val="18"/>
          <w:szCs w:val="18"/>
        </w:rPr>
        <w:t xml:space="preserve">dovranno pervenire entro e non oltre le ore </w:t>
      </w:r>
      <w:r w:rsidR="00E8730B" w:rsidRPr="00BC7F8D">
        <w:rPr>
          <w:sz w:val="18"/>
          <w:szCs w:val="18"/>
        </w:rPr>
        <w:t>14.00 del giorno 6/11/2015</w:t>
      </w:r>
      <w:r w:rsidR="00BC7F8D">
        <w:rPr>
          <w:sz w:val="18"/>
          <w:szCs w:val="18"/>
        </w:rPr>
        <w:t>.</w:t>
      </w:r>
    </w:p>
    <w:p w:rsidR="00E31381" w:rsidRPr="00BC7F8D" w:rsidRDefault="00E31381" w:rsidP="00E31381">
      <w:pPr>
        <w:jc w:val="both"/>
        <w:rPr>
          <w:sz w:val="18"/>
          <w:szCs w:val="18"/>
        </w:rPr>
      </w:pPr>
    </w:p>
    <w:p w:rsidR="00BC7F8D" w:rsidRDefault="00E31381" w:rsidP="00E31381">
      <w:pPr>
        <w:jc w:val="both"/>
        <w:rPr>
          <w:sz w:val="18"/>
          <w:szCs w:val="18"/>
        </w:rPr>
      </w:pPr>
      <w:r w:rsidRPr="00BC7F8D">
        <w:rPr>
          <w:sz w:val="18"/>
          <w:szCs w:val="18"/>
        </w:rPr>
        <w:t>Si comunica che dal giorno 8/11/2015</w:t>
      </w:r>
      <w:r w:rsidR="00BC7F8D">
        <w:rPr>
          <w:sz w:val="18"/>
          <w:szCs w:val="18"/>
        </w:rPr>
        <w:t xml:space="preserve"> al 14/11/2015  si terrà  la prima</w:t>
      </w:r>
      <w:r w:rsidR="00E8730B" w:rsidRPr="00BC7F8D">
        <w:rPr>
          <w:sz w:val="18"/>
          <w:szCs w:val="18"/>
        </w:rPr>
        <w:t xml:space="preserve"> r</w:t>
      </w:r>
      <w:r w:rsidR="00BC7F8D">
        <w:rPr>
          <w:sz w:val="18"/>
          <w:szCs w:val="18"/>
        </w:rPr>
        <w:t>iunione transnazionale Erasmus P</w:t>
      </w:r>
      <w:r w:rsidR="00E8730B" w:rsidRPr="00BC7F8D">
        <w:rPr>
          <w:sz w:val="18"/>
          <w:szCs w:val="18"/>
        </w:rPr>
        <w:t>lus 2015</w:t>
      </w:r>
      <w:r w:rsidR="00BC7F8D" w:rsidRPr="00BC7F8D">
        <w:rPr>
          <w:sz w:val="18"/>
          <w:szCs w:val="18"/>
        </w:rPr>
        <w:t xml:space="preserve"> </w:t>
      </w:r>
      <w:r w:rsidR="00BC7F8D" w:rsidRPr="00BC7F8D">
        <w:rPr>
          <w:sz w:val="18"/>
          <w:szCs w:val="18"/>
        </w:rPr>
        <w:t>presso il liceo LPO d’Estournelles de Constant</w:t>
      </w:r>
      <w:r w:rsidR="00BC7F8D">
        <w:rPr>
          <w:sz w:val="18"/>
          <w:szCs w:val="18"/>
        </w:rPr>
        <w:t xml:space="preserve"> - </w:t>
      </w:r>
      <w:r w:rsidR="00BC7F8D" w:rsidRPr="00BC7F8D">
        <w:rPr>
          <w:sz w:val="18"/>
          <w:szCs w:val="18"/>
        </w:rPr>
        <w:t xml:space="preserve"> La Flèche – Francia  </w:t>
      </w:r>
      <w:hyperlink r:id="rId13" w:history="1">
        <w:r w:rsidR="00BC7F8D" w:rsidRPr="00BC7F8D">
          <w:rPr>
            <w:rStyle w:val="Collegamentoipertestuale"/>
            <w:sz w:val="18"/>
            <w:szCs w:val="18"/>
          </w:rPr>
          <w:t>http://estournelles-constant.paysdelaloire.e-lyco.fr/</w:t>
        </w:r>
      </w:hyperlink>
      <w:r w:rsidR="00BC7F8D">
        <w:rPr>
          <w:sz w:val="18"/>
          <w:szCs w:val="18"/>
        </w:rPr>
        <w:t xml:space="preserve">. </w:t>
      </w:r>
    </w:p>
    <w:p w:rsidR="00E31381" w:rsidRPr="00BC7F8D" w:rsidRDefault="00BC7F8D" w:rsidP="00E3138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 tale occasione </w:t>
      </w:r>
      <w:r w:rsidRPr="00BC7F8D">
        <w:rPr>
          <w:sz w:val="18"/>
          <w:szCs w:val="18"/>
        </w:rPr>
        <w:t xml:space="preserve">il logo </w:t>
      </w:r>
      <w:r>
        <w:rPr>
          <w:sz w:val="18"/>
          <w:szCs w:val="18"/>
        </w:rPr>
        <w:t xml:space="preserve">votato </w:t>
      </w:r>
      <w:r w:rsidRPr="00BC7F8D">
        <w:rPr>
          <w:sz w:val="18"/>
          <w:szCs w:val="18"/>
        </w:rPr>
        <w:t xml:space="preserve">sarà </w:t>
      </w:r>
      <w:r>
        <w:rPr>
          <w:sz w:val="18"/>
          <w:szCs w:val="18"/>
        </w:rPr>
        <w:t xml:space="preserve">presentato ai partners del progetto in oggetto  e  lì  sarà sottoposto  al comitato di valutazione., pertanto la partecipazione di tutti gli allievi del Gentileschi è importantissima . </w:t>
      </w:r>
    </w:p>
    <w:p w:rsidR="00BC7F8D" w:rsidRDefault="00BC7F8D" w:rsidP="00E31381">
      <w:pPr>
        <w:jc w:val="both"/>
        <w:rPr>
          <w:sz w:val="18"/>
          <w:szCs w:val="18"/>
        </w:rPr>
      </w:pPr>
    </w:p>
    <w:p w:rsidR="00E31381" w:rsidRPr="00BC7F8D" w:rsidRDefault="00E31381" w:rsidP="00E31381">
      <w:pPr>
        <w:jc w:val="both"/>
        <w:rPr>
          <w:sz w:val="18"/>
          <w:szCs w:val="18"/>
        </w:rPr>
      </w:pPr>
      <w:bookmarkStart w:id="0" w:name="_GoBack"/>
      <w:bookmarkEnd w:id="0"/>
      <w:r w:rsidRPr="00BC7F8D">
        <w:rPr>
          <w:sz w:val="18"/>
          <w:szCs w:val="18"/>
        </w:rPr>
        <w:t xml:space="preserve">Buon lavoro </w:t>
      </w:r>
      <w:r w:rsidR="00BC7F8D">
        <w:rPr>
          <w:sz w:val="18"/>
          <w:szCs w:val="18"/>
        </w:rPr>
        <w:t xml:space="preserve">      </w:t>
      </w:r>
      <w:r w:rsidRPr="00BC7F8D">
        <w:rPr>
          <w:sz w:val="18"/>
          <w:szCs w:val="18"/>
        </w:rPr>
        <w:t xml:space="preserve">Napoli 4/11/2015                                                                                                      </w:t>
      </w:r>
    </w:p>
    <w:p w:rsidR="00E31381" w:rsidRPr="00BC7F8D" w:rsidRDefault="00E31381" w:rsidP="00E31381">
      <w:pPr>
        <w:jc w:val="both"/>
        <w:rPr>
          <w:sz w:val="18"/>
          <w:szCs w:val="18"/>
        </w:rPr>
      </w:pPr>
    </w:p>
    <w:p w:rsidR="00E31381" w:rsidRPr="00BC7F8D" w:rsidRDefault="00E31381" w:rsidP="00E31381">
      <w:pPr>
        <w:jc w:val="both"/>
        <w:rPr>
          <w:sz w:val="18"/>
          <w:szCs w:val="18"/>
        </w:rPr>
      </w:pPr>
      <w:r w:rsidRPr="00BC7F8D">
        <w:rPr>
          <w:sz w:val="18"/>
          <w:szCs w:val="18"/>
        </w:rPr>
        <w:t xml:space="preserve">Il Gruppo Erasmus PLUS -                                                                           </w:t>
      </w:r>
      <w:r w:rsidRPr="00BC7F8D">
        <w:rPr>
          <w:sz w:val="18"/>
          <w:szCs w:val="18"/>
        </w:rPr>
        <w:t xml:space="preserve">  </w:t>
      </w:r>
      <w:r w:rsidRPr="00BC7F8D">
        <w:rPr>
          <w:sz w:val="18"/>
          <w:szCs w:val="18"/>
        </w:rPr>
        <w:t xml:space="preserve">       Il D.S.</w:t>
      </w:r>
    </w:p>
    <w:p w:rsidR="00E31381" w:rsidRPr="00BC7F8D" w:rsidRDefault="00E31381" w:rsidP="00E31381">
      <w:pPr>
        <w:jc w:val="both"/>
        <w:rPr>
          <w:b/>
          <w:i/>
          <w:sz w:val="18"/>
          <w:szCs w:val="18"/>
        </w:rPr>
      </w:pPr>
      <w:r w:rsidRPr="00BC7F8D">
        <w:rPr>
          <w:b/>
          <w:i/>
          <w:sz w:val="18"/>
          <w:szCs w:val="18"/>
        </w:rPr>
        <w:t>O. Cardona Fernandez Rubio,</w:t>
      </w:r>
      <w:r w:rsidR="00E8730B" w:rsidRPr="00BC7F8D">
        <w:rPr>
          <w:b/>
          <w:i/>
          <w:sz w:val="18"/>
          <w:szCs w:val="18"/>
        </w:rPr>
        <w:t xml:space="preserve"> </w:t>
      </w:r>
      <w:r w:rsidRPr="00BC7F8D">
        <w:rPr>
          <w:b/>
          <w:i/>
          <w:sz w:val="18"/>
          <w:szCs w:val="18"/>
        </w:rPr>
        <w:t xml:space="preserve">F. Keller, L.Pittarelli, A. Torlo  </w:t>
      </w:r>
      <w:r w:rsidRPr="00BC7F8D">
        <w:rPr>
          <w:b/>
          <w:i/>
          <w:sz w:val="18"/>
          <w:szCs w:val="18"/>
        </w:rPr>
        <w:t xml:space="preserve">       </w:t>
      </w:r>
      <w:r w:rsidRPr="00BC7F8D">
        <w:rPr>
          <w:b/>
          <w:i/>
          <w:sz w:val="18"/>
          <w:szCs w:val="18"/>
        </w:rPr>
        <w:t xml:space="preserve">         Iannone Maddalena</w:t>
      </w:r>
    </w:p>
    <w:p w:rsidR="006234B0" w:rsidRPr="00BC7F8D" w:rsidRDefault="00E31381" w:rsidP="00442A24">
      <w:pPr>
        <w:jc w:val="both"/>
        <w:rPr>
          <w:sz w:val="18"/>
          <w:szCs w:val="18"/>
        </w:rPr>
      </w:pPr>
      <w:r w:rsidRPr="00BC7F8D">
        <w:rPr>
          <w:sz w:val="18"/>
          <w:szCs w:val="18"/>
        </w:rPr>
        <w:t xml:space="preserve"> </w:t>
      </w:r>
    </w:p>
    <w:p w:rsidR="006234B0" w:rsidRPr="00BC7F8D" w:rsidRDefault="006234B0" w:rsidP="00F54421">
      <w:pPr>
        <w:jc w:val="both"/>
        <w:rPr>
          <w:sz w:val="18"/>
          <w:szCs w:val="18"/>
        </w:rPr>
      </w:pPr>
    </w:p>
    <w:p w:rsidR="00E8730B" w:rsidRPr="00BC7F8D" w:rsidRDefault="00BC7F8D" w:rsidP="00E8730B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____</w:t>
      </w:r>
      <w:r w:rsidR="00E8730B" w:rsidRPr="00BC7F8D">
        <w:rPr>
          <w:sz w:val="18"/>
          <w:szCs w:val="18"/>
          <w:lang w:val="en-US"/>
        </w:rPr>
        <w:t>___________________________________________________________________________</w:t>
      </w:r>
    </w:p>
    <w:p w:rsidR="00E8730B" w:rsidRPr="00BC7F8D" w:rsidRDefault="00E8730B" w:rsidP="00E8730B">
      <w:pPr>
        <w:jc w:val="right"/>
        <w:rPr>
          <w:b/>
          <w:i/>
          <w:sz w:val="18"/>
          <w:szCs w:val="18"/>
          <w:lang w:val="en-US"/>
        </w:rPr>
      </w:pPr>
    </w:p>
    <w:p w:rsidR="00E8730B" w:rsidRPr="00BC7F8D" w:rsidRDefault="00E8730B" w:rsidP="00E8730B">
      <w:pPr>
        <w:jc w:val="right"/>
        <w:rPr>
          <w:i/>
          <w:sz w:val="18"/>
          <w:szCs w:val="18"/>
          <w:lang w:val="en-US"/>
        </w:rPr>
      </w:pPr>
      <w:r w:rsidRPr="00BC7F8D">
        <w:rPr>
          <w:i/>
          <w:sz w:val="18"/>
          <w:szCs w:val="18"/>
          <w:lang w:val="en-US"/>
        </w:rPr>
        <w:t xml:space="preserve">Al Dirigente scolastico </w:t>
      </w:r>
    </w:p>
    <w:p w:rsidR="00E8730B" w:rsidRPr="00BC7F8D" w:rsidRDefault="00E8730B" w:rsidP="00E8730B">
      <w:pPr>
        <w:rPr>
          <w:sz w:val="18"/>
          <w:szCs w:val="18"/>
          <w:lang w:val="en-US"/>
        </w:rPr>
      </w:pPr>
    </w:p>
    <w:p w:rsidR="00E8730B" w:rsidRPr="00BC7F8D" w:rsidRDefault="00E8730B" w:rsidP="00E8730B">
      <w:pPr>
        <w:rPr>
          <w:sz w:val="18"/>
          <w:szCs w:val="18"/>
          <w:lang w:val="en-US"/>
        </w:rPr>
      </w:pPr>
      <w:r w:rsidRPr="00BC7F8D">
        <w:rPr>
          <w:sz w:val="18"/>
          <w:szCs w:val="18"/>
          <w:lang w:val="en-US"/>
        </w:rPr>
        <w:t>Oggetto: GARA - S.A.F.T.A.S. ( Students Academy Film and Theater Awards)</w:t>
      </w:r>
    </w:p>
    <w:p w:rsidR="00E8730B" w:rsidRPr="00BC7F8D" w:rsidRDefault="00E8730B" w:rsidP="00E8730B">
      <w:pPr>
        <w:rPr>
          <w:sz w:val="18"/>
          <w:szCs w:val="18"/>
          <w:lang w:val="en-US"/>
        </w:rPr>
      </w:pPr>
      <w:r w:rsidRPr="00BC7F8D">
        <w:rPr>
          <w:sz w:val="18"/>
          <w:szCs w:val="18"/>
          <w:lang w:val="en-US"/>
        </w:rPr>
        <w:t xml:space="preserve">Students’ evaluation of the Logos proposals                                                                                         </w:t>
      </w:r>
    </w:p>
    <w:p w:rsidR="00E8730B" w:rsidRPr="00BC7F8D" w:rsidRDefault="00E8730B" w:rsidP="00E8730B">
      <w:pPr>
        <w:rPr>
          <w:sz w:val="18"/>
          <w:szCs w:val="18"/>
          <w:lang w:val="en-US"/>
        </w:rPr>
      </w:pPr>
      <w:r w:rsidRPr="00BC7F8D">
        <w:rPr>
          <w:sz w:val="18"/>
          <w:szCs w:val="18"/>
          <w:lang w:val="en-US"/>
        </w:rPr>
        <w:t>Please indicate the number of the Logo you prefer.  -----------------------</w:t>
      </w:r>
    </w:p>
    <w:p w:rsidR="00E8730B" w:rsidRPr="00BC7F8D" w:rsidRDefault="00E8730B" w:rsidP="00E8730B">
      <w:pPr>
        <w:rPr>
          <w:sz w:val="18"/>
          <w:szCs w:val="18"/>
          <w:lang w:val="en-US"/>
        </w:rPr>
      </w:pPr>
      <w:r w:rsidRPr="00BC7F8D">
        <w:rPr>
          <w:sz w:val="18"/>
          <w:szCs w:val="18"/>
          <w:lang w:val="en-US"/>
        </w:rPr>
        <w:t xml:space="preserve">Answer the following questions by putting an “X” in the column to the right under “yes” or “no” accordingly.                                                                                                                                              </w:t>
      </w:r>
    </w:p>
    <w:p w:rsidR="00E8730B" w:rsidRPr="00BC7F8D" w:rsidRDefault="00E8730B" w:rsidP="00E8730B">
      <w:pPr>
        <w:rPr>
          <w:sz w:val="18"/>
          <w:szCs w:val="18"/>
        </w:rPr>
      </w:pPr>
      <w:r w:rsidRPr="00BC7F8D">
        <w:rPr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                </w:t>
      </w:r>
      <w:r w:rsidRPr="00BC7F8D">
        <w:rPr>
          <w:sz w:val="18"/>
          <w:szCs w:val="18"/>
          <w:lang w:val="en-US"/>
        </w:rPr>
        <w:t xml:space="preserve">                           </w:t>
      </w:r>
      <w:r w:rsidRPr="00BC7F8D">
        <w:rPr>
          <w:sz w:val="18"/>
          <w:szCs w:val="18"/>
        </w:rPr>
        <w:t xml:space="preserve">        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8330"/>
        <w:gridCol w:w="709"/>
        <w:gridCol w:w="708"/>
      </w:tblGrid>
      <w:tr w:rsidR="00E8730B" w:rsidRPr="00BC7F8D" w:rsidTr="0099207B">
        <w:tc>
          <w:tcPr>
            <w:tcW w:w="8330" w:type="dxa"/>
          </w:tcPr>
          <w:p w:rsidR="00E8730B" w:rsidRPr="00BC7F8D" w:rsidRDefault="00E8730B" w:rsidP="00BC7F8D">
            <w:pPr>
              <w:pStyle w:val="Paragrafoelenco"/>
              <w:ind w:left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</w:rPr>
            </w:pPr>
            <w:r w:rsidRPr="00BC7F8D">
              <w:rPr>
                <w:sz w:val="18"/>
                <w:szCs w:val="18"/>
              </w:rPr>
              <w:t>YES</w:t>
            </w: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</w:rPr>
            </w:pPr>
            <w:r w:rsidRPr="00BC7F8D">
              <w:rPr>
                <w:sz w:val="18"/>
                <w:szCs w:val="18"/>
              </w:rPr>
              <w:t>NO</w:t>
            </w: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C7F8D">
              <w:rPr>
                <w:sz w:val="18"/>
                <w:szCs w:val="18"/>
              </w:rPr>
              <w:t xml:space="preserve">Is it creative?                                                                      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C7F8D">
              <w:rPr>
                <w:sz w:val="18"/>
                <w:szCs w:val="18"/>
              </w:rPr>
              <w:t xml:space="preserve">Is it original?                                                                         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 xml:space="preserve">Is it easy to remember?                                                    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 xml:space="preserve">Is there a subliminal message?                                   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 xml:space="preserve">Is the logo easy to reproduce?                                        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 xml:space="preserve">Does it evoke emotions, desires, curiosity?                  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 xml:space="preserve">Can you easily recognize the message it transmits?   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>Does the use of a specific font give relevance to the image?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 xml:space="preserve">Do the colors enrich the message transmitted by the logo?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  <w:tr w:rsidR="00E8730B" w:rsidRPr="00BC7F8D" w:rsidTr="0099207B">
        <w:tc>
          <w:tcPr>
            <w:tcW w:w="8330" w:type="dxa"/>
          </w:tcPr>
          <w:p w:rsidR="00E8730B" w:rsidRPr="00BC7F8D" w:rsidRDefault="00E8730B" w:rsidP="00E8730B">
            <w:pPr>
              <w:pStyle w:val="Paragrafoelenco"/>
              <w:numPr>
                <w:ilvl w:val="0"/>
                <w:numId w:val="4"/>
              </w:numPr>
              <w:rPr>
                <w:sz w:val="18"/>
                <w:szCs w:val="18"/>
                <w:lang w:val="en-US"/>
              </w:rPr>
            </w:pPr>
            <w:r w:rsidRPr="00BC7F8D">
              <w:rPr>
                <w:sz w:val="18"/>
                <w:szCs w:val="18"/>
                <w:lang w:val="en-US"/>
              </w:rPr>
              <w:t xml:space="preserve">Does the logo give a specific identity to the brand?                        </w:t>
            </w:r>
          </w:p>
        </w:tc>
        <w:tc>
          <w:tcPr>
            <w:tcW w:w="709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E8730B" w:rsidRPr="00BC7F8D" w:rsidRDefault="00E8730B" w:rsidP="0099207B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E8730B" w:rsidRPr="00BC7F8D" w:rsidRDefault="00E8730B" w:rsidP="00E8730B">
      <w:pPr>
        <w:rPr>
          <w:sz w:val="18"/>
          <w:szCs w:val="18"/>
          <w:lang w:val="en-US"/>
        </w:rPr>
      </w:pPr>
    </w:p>
    <w:p w:rsidR="00BC0C0F" w:rsidRPr="00BC7F8D" w:rsidRDefault="00BC7F8D" w:rsidP="00E6639E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Firma _________________</w:t>
      </w:r>
    </w:p>
    <w:sectPr w:rsidR="00BC0C0F" w:rsidRPr="00BC7F8D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003D"/>
    <w:multiLevelType w:val="hybridMultilevel"/>
    <w:tmpl w:val="8DE40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688"/>
    <w:rsid w:val="00036161"/>
    <w:rsid w:val="00043962"/>
    <w:rsid w:val="000709F4"/>
    <w:rsid w:val="000D4523"/>
    <w:rsid w:val="0010347C"/>
    <w:rsid w:val="00114437"/>
    <w:rsid w:val="00120BB6"/>
    <w:rsid w:val="0014220A"/>
    <w:rsid w:val="001B423F"/>
    <w:rsid w:val="00206834"/>
    <w:rsid w:val="0024235A"/>
    <w:rsid w:val="002A1A74"/>
    <w:rsid w:val="002B2ACC"/>
    <w:rsid w:val="003137F1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56845"/>
    <w:rsid w:val="0058665D"/>
    <w:rsid w:val="00597688"/>
    <w:rsid w:val="005A01F8"/>
    <w:rsid w:val="005A1E30"/>
    <w:rsid w:val="005D29E5"/>
    <w:rsid w:val="005D4CAC"/>
    <w:rsid w:val="006234B0"/>
    <w:rsid w:val="00631499"/>
    <w:rsid w:val="0063362B"/>
    <w:rsid w:val="006B01CF"/>
    <w:rsid w:val="00794034"/>
    <w:rsid w:val="007C3D57"/>
    <w:rsid w:val="007D6C1D"/>
    <w:rsid w:val="00841190"/>
    <w:rsid w:val="00846023"/>
    <w:rsid w:val="008E0E20"/>
    <w:rsid w:val="008F5C07"/>
    <w:rsid w:val="00911DD1"/>
    <w:rsid w:val="00912A3A"/>
    <w:rsid w:val="009D2ED1"/>
    <w:rsid w:val="00A271CC"/>
    <w:rsid w:val="00A45E6E"/>
    <w:rsid w:val="00A6305B"/>
    <w:rsid w:val="00A832EF"/>
    <w:rsid w:val="00AB1B38"/>
    <w:rsid w:val="00AB4D5A"/>
    <w:rsid w:val="00AC4E71"/>
    <w:rsid w:val="00B102EE"/>
    <w:rsid w:val="00B5222C"/>
    <w:rsid w:val="00B62956"/>
    <w:rsid w:val="00B9082C"/>
    <w:rsid w:val="00BB77F2"/>
    <w:rsid w:val="00BC0C0F"/>
    <w:rsid w:val="00BC1A35"/>
    <w:rsid w:val="00BC7F8D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A3C3D"/>
    <w:rsid w:val="00E13FAB"/>
    <w:rsid w:val="00E31381"/>
    <w:rsid w:val="00E6639E"/>
    <w:rsid w:val="00E71C61"/>
    <w:rsid w:val="00E81848"/>
    <w:rsid w:val="00E8730B"/>
    <w:rsid w:val="00E95C90"/>
    <w:rsid w:val="00EF187B"/>
    <w:rsid w:val="00F04BA5"/>
    <w:rsid w:val="00F25EE8"/>
    <w:rsid w:val="00F37CBB"/>
    <w:rsid w:val="00F500F8"/>
    <w:rsid w:val="00F54421"/>
    <w:rsid w:val="00FA1B03"/>
    <w:rsid w:val="00FC4EBA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table" w:styleId="Grigliatabella">
    <w:name w:val="Table Grid"/>
    <w:basedOn w:val="Tabellanormale"/>
    <w:uiPriority w:val="59"/>
    <w:rsid w:val="00E8730B"/>
    <w:rPr>
      <w:rFonts w:eastAsia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table" w:styleId="Grigliatabella">
    <w:name w:val="Table Grid"/>
    <w:basedOn w:val="Tabellanormale"/>
    <w:uiPriority w:val="59"/>
    <w:rsid w:val="00E8730B"/>
    <w:rPr>
      <w:rFonts w:eastAsia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estournelles-constant.paysdelaloire.e-lyco.f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2" Type="http://schemas.openxmlformats.org/officeDocument/2006/relationships/hyperlink" Target="mailto:gentileschinapol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it/url?sa=i&amp;rct=j&amp;q=&amp;esrc=s&amp;source=images&amp;cd=&amp;cad=rja&amp;uact=8&amp;ved=0CAcQjRxqFQoTCPqUupOc08gCFUdIFAodPaMMPg&amp;url=http://www.emerald.ulg.ac.be/&amp;psig=AFQjCNGylNDLZuILTvFhSdL7MaFXofMVcA&amp;ust=14455044533813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CON%20FIRM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 FIRME DOCENTI.dot</Template>
  <TotalTime>49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Docente</cp:lastModifiedBy>
  <cp:revision>1</cp:revision>
  <cp:lastPrinted>2015-11-04T12:29:00Z</cp:lastPrinted>
  <dcterms:created xsi:type="dcterms:W3CDTF">2015-11-04T10:32:00Z</dcterms:created>
  <dcterms:modified xsi:type="dcterms:W3CDTF">2015-11-04T12:30:00Z</dcterms:modified>
</cp:coreProperties>
</file>