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0" w:type="dxa"/>
        <w:jc w:val="center"/>
        <w:tblInd w:w="-5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3"/>
        <w:gridCol w:w="5924"/>
        <w:gridCol w:w="1633"/>
      </w:tblGrid>
      <w:tr w:rsidR="005D29E5" w:rsidTr="00F54421">
        <w:trPr>
          <w:trHeight w:val="884"/>
          <w:jc w:val="center"/>
        </w:trPr>
        <w:tc>
          <w:tcPr>
            <w:tcW w:w="1333" w:type="dxa"/>
            <w:vAlign w:val="center"/>
          </w:tcPr>
          <w:p w:rsidR="005D29E5" w:rsidRPr="003B27A3" w:rsidRDefault="005332CE" w:rsidP="007C3D57">
            <w:pPr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3125" cy="581660"/>
                  <wp:effectExtent l="0" t="0" r="3175" b="889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vAlign w:val="center"/>
          </w:tcPr>
          <w:p w:rsidR="005D29E5" w:rsidRDefault="005D29E5" w:rsidP="00D523C5"/>
          <w:p w:rsidR="005D29E5" w:rsidRDefault="005D29E5" w:rsidP="00D523C5">
            <w:r>
              <w:t xml:space="preserve">                                              </w:t>
            </w:r>
            <w:r w:rsidR="0024235A">
              <w:t xml:space="preserve">  </w:t>
            </w:r>
            <w:r w:rsidR="005332CE">
              <w:rPr>
                <w:noProof/>
              </w:rPr>
              <w:drawing>
                <wp:inline distT="0" distB="0" distL="0" distR="0">
                  <wp:extent cx="464185" cy="526415"/>
                  <wp:effectExtent l="0" t="0" r="0" b="6985"/>
                  <wp:docPr id="2" name="Immagine 1" descr="http://galilei2d.altervista.org/wordpress/?p=263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9E5" w:rsidRDefault="005D29E5" w:rsidP="00D523C5">
            <w:pPr>
              <w:jc w:val="center"/>
            </w:pPr>
            <w:r>
              <w:rPr>
                <w:b/>
              </w:rPr>
              <w:t xml:space="preserve">ISTITUTO </w:t>
            </w:r>
            <w:r w:rsidR="00E95C90">
              <w:rPr>
                <w:b/>
              </w:rPr>
              <w:t>SUPERIORE</w:t>
            </w:r>
            <w:r>
              <w:rPr>
                <w:b/>
              </w:rPr>
              <w:t xml:space="preserve"> </w:t>
            </w:r>
            <w:r w:rsidR="000709F4">
              <w:rPr>
                <w:b/>
              </w:rPr>
              <w:t>“</w:t>
            </w:r>
            <w:r>
              <w:rPr>
                <w:b/>
              </w:rPr>
              <w:t>GENTILESCHI</w:t>
            </w:r>
            <w:r w:rsidR="000709F4">
              <w:rPr>
                <w:b/>
              </w:rPr>
              <w:t>”</w:t>
            </w:r>
          </w:p>
          <w:p w:rsidR="005D29E5" w:rsidRDefault="005D29E5" w:rsidP="00D523C5">
            <w:pPr>
              <w:jc w:val="center"/>
            </w:pPr>
            <w:r>
              <w:t>Via Nuova Agnano, 30   80125  Napoli</w:t>
            </w:r>
          </w:p>
          <w:p w:rsidR="00B62956" w:rsidRPr="00D13FCA" w:rsidRDefault="00B62956" w:rsidP="00D523C5">
            <w:pPr>
              <w:jc w:val="center"/>
              <w:rPr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5D29E5" w:rsidRDefault="005332CE" w:rsidP="005D29E5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5355" cy="602615"/>
                  <wp:effectExtent l="0" t="0" r="0" b="6985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60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834" w:rsidRDefault="00206834" w:rsidP="00043962">
      <w:pPr>
        <w:jc w:val="both"/>
      </w:pPr>
    </w:p>
    <w:p w:rsidR="005A1E30" w:rsidRDefault="00F500F8" w:rsidP="008965C4">
      <w:pPr>
        <w:jc w:val="right"/>
        <w:rPr>
          <w:sz w:val="22"/>
          <w:szCs w:val="22"/>
        </w:rPr>
      </w:pPr>
      <w:r>
        <w:tab/>
      </w:r>
      <w:r w:rsidR="009D2ED1">
        <w:t xml:space="preserve">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 w:rsidR="0014220A">
        <w:t xml:space="preserve">    </w:t>
      </w:r>
      <w:r w:rsidR="005A1E30">
        <w:t xml:space="preserve">                                                   </w:t>
      </w:r>
      <w:r w:rsidR="00206834" w:rsidRPr="005A1E30">
        <w:rPr>
          <w:sz w:val="22"/>
          <w:szCs w:val="22"/>
        </w:rPr>
        <w:t xml:space="preserve"> </w:t>
      </w:r>
      <w:r w:rsidR="008965C4">
        <w:rPr>
          <w:sz w:val="22"/>
          <w:szCs w:val="22"/>
        </w:rPr>
        <w:t xml:space="preserve">AI DOCENTI </w:t>
      </w:r>
    </w:p>
    <w:p w:rsidR="005A1E30" w:rsidRPr="005A1E30" w:rsidRDefault="005A1E30" w:rsidP="005A1E30">
      <w:pPr>
        <w:jc w:val="right"/>
        <w:rPr>
          <w:sz w:val="22"/>
          <w:szCs w:val="22"/>
        </w:rPr>
      </w:pPr>
      <w:r>
        <w:rPr>
          <w:sz w:val="22"/>
          <w:szCs w:val="22"/>
        </w:rPr>
        <w:t>AL SITO WEB</w:t>
      </w:r>
    </w:p>
    <w:p w:rsidR="00841190" w:rsidRPr="005A1E30" w:rsidRDefault="008965C4" w:rsidP="00F37CBB">
      <w:pPr>
        <w:ind w:left="7080" w:firstLine="708"/>
        <w:jc w:val="center"/>
        <w:rPr>
          <w:i/>
          <w:sz w:val="22"/>
          <w:szCs w:val="22"/>
          <w:u w:val="single"/>
        </w:rPr>
      </w:pPr>
      <w:r w:rsidRPr="008965C4">
        <w:rPr>
          <w:i/>
          <w:sz w:val="22"/>
          <w:szCs w:val="22"/>
        </w:rPr>
        <w:t xml:space="preserve">    </w:t>
      </w:r>
      <w:r w:rsidR="00841190" w:rsidRPr="005A1E30">
        <w:rPr>
          <w:i/>
          <w:sz w:val="22"/>
          <w:szCs w:val="22"/>
          <w:u w:val="single"/>
        </w:rPr>
        <w:t xml:space="preserve">P.C. ALLA DSGA </w:t>
      </w:r>
    </w:p>
    <w:p w:rsidR="00841190" w:rsidRPr="005A1E30" w:rsidRDefault="00841190" w:rsidP="00F37CBB">
      <w:pPr>
        <w:ind w:left="7080" w:firstLine="708"/>
        <w:jc w:val="center"/>
        <w:rPr>
          <w:sz w:val="22"/>
          <w:szCs w:val="22"/>
        </w:rPr>
      </w:pPr>
    </w:p>
    <w:p w:rsidR="008965C4" w:rsidRDefault="008965C4" w:rsidP="00C64D00">
      <w:pPr>
        <w:jc w:val="both"/>
        <w:rPr>
          <w:sz w:val="22"/>
          <w:szCs w:val="22"/>
        </w:rPr>
      </w:pPr>
    </w:p>
    <w:p w:rsidR="008965C4" w:rsidRDefault="008965C4" w:rsidP="00C64D00">
      <w:pPr>
        <w:jc w:val="both"/>
        <w:rPr>
          <w:sz w:val="22"/>
          <w:szCs w:val="22"/>
        </w:rPr>
      </w:pPr>
    </w:p>
    <w:p w:rsidR="007B20CB" w:rsidRDefault="007B20CB" w:rsidP="00C64D00">
      <w:pPr>
        <w:jc w:val="both"/>
        <w:rPr>
          <w:sz w:val="22"/>
          <w:szCs w:val="22"/>
        </w:rPr>
      </w:pPr>
    </w:p>
    <w:p w:rsidR="007B20CB" w:rsidRDefault="007B20CB" w:rsidP="007B20CB">
      <w:pPr>
        <w:jc w:val="center"/>
        <w:rPr>
          <w:sz w:val="22"/>
          <w:szCs w:val="22"/>
        </w:rPr>
      </w:pPr>
      <w:r>
        <w:rPr>
          <w:sz w:val="22"/>
          <w:szCs w:val="22"/>
        </w:rPr>
        <w:t>Avviso 31</w:t>
      </w:r>
      <w:r w:rsidR="00DF6BE8">
        <w:rPr>
          <w:sz w:val="22"/>
          <w:szCs w:val="22"/>
        </w:rPr>
        <w:t>2</w:t>
      </w:r>
      <w:bookmarkStart w:id="0" w:name="_GoBack"/>
      <w:bookmarkEnd w:id="0"/>
    </w:p>
    <w:p w:rsidR="007B20CB" w:rsidRDefault="007B20CB" w:rsidP="00C64D00">
      <w:pPr>
        <w:jc w:val="both"/>
        <w:rPr>
          <w:sz w:val="22"/>
          <w:szCs w:val="22"/>
        </w:rPr>
      </w:pPr>
    </w:p>
    <w:p w:rsidR="00841190" w:rsidRDefault="00841190" w:rsidP="00C64D00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 xml:space="preserve">OGGETTO: </w:t>
      </w:r>
      <w:r w:rsidR="008965C4">
        <w:rPr>
          <w:sz w:val="22"/>
          <w:szCs w:val="22"/>
        </w:rPr>
        <w:t xml:space="preserve">Candidature alternanza </w:t>
      </w:r>
    </w:p>
    <w:p w:rsidR="008965C4" w:rsidRDefault="008965C4" w:rsidP="00C64D00">
      <w:pPr>
        <w:jc w:val="both"/>
        <w:rPr>
          <w:sz w:val="22"/>
          <w:szCs w:val="22"/>
        </w:rPr>
      </w:pPr>
    </w:p>
    <w:p w:rsidR="005332CE" w:rsidRDefault="008965C4" w:rsidP="00C64D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richiedono le candidature per l’alternanza – scuola mondo del lavoro per le classi terze </w:t>
      </w:r>
      <w:r w:rsidR="005332CE">
        <w:rPr>
          <w:sz w:val="22"/>
          <w:szCs w:val="22"/>
        </w:rPr>
        <w:t>. Le istanze dovranno essere inoltrate entro le ore 9.00 martedì 26.4.2016</w:t>
      </w:r>
    </w:p>
    <w:p w:rsidR="008965C4" w:rsidRPr="005A1E30" w:rsidRDefault="008965C4" w:rsidP="00C64D00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</w:p>
    <w:p w:rsidR="00120BB6" w:rsidRPr="005A1E30" w:rsidRDefault="00120BB6" w:rsidP="00120BB6">
      <w:pPr>
        <w:jc w:val="both"/>
        <w:rPr>
          <w:sz w:val="22"/>
          <w:szCs w:val="22"/>
        </w:rPr>
      </w:pPr>
    </w:p>
    <w:p w:rsidR="005A01F8" w:rsidRPr="005A1E30" w:rsidRDefault="005A01F8" w:rsidP="00C0037E">
      <w:pPr>
        <w:jc w:val="both"/>
        <w:rPr>
          <w:sz w:val="22"/>
          <w:szCs w:val="22"/>
        </w:rPr>
      </w:pPr>
    </w:p>
    <w:p w:rsidR="006234B0" w:rsidRPr="005A1E30" w:rsidRDefault="006234B0" w:rsidP="00442A24">
      <w:pPr>
        <w:jc w:val="both"/>
        <w:rPr>
          <w:sz w:val="22"/>
          <w:szCs w:val="22"/>
        </w:rPr>
      </w:pPr>
    </w:p>
    <w:p w:rsidR="006234B0" w:rsidRPr="005A1E30" w:rsidRDefault="006234B0" w:rsidP="00F54421">
      <w:pPr>
        <w:jc w:val="both"/>
        <w:rPr>
          <w:sz w:val="22"/>
          <w:szCs w:val="22"/>
        </w:rPr>
      </w:pPr>
    </w:p>
    <w:p w:rsidR="00F54421" w:rsidRPr="005A1E30" w:rsidRDefault="00206834" w:rsidP="00F54421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 xml:space="preserve">Napoli </w:t>
      </w:r>
      <w:r w:rsidR="005332CE">
        <w:rPr>
          <w:sz w:val="22"/>
          <w:szCs w:val="22"/>
        </w:rPr>
        <w:t>20</w:t>
      </w:r>
      <w:r w:rsidR="005A1E30">
        <w:rPr>
          <w:sz w:val="22"/>
          <w:szCs w:val="22"/>
        </w:rPr>
        <w:t>.</w:t>
      </w:r>
      <w:r w:rsidR="005332CE">
        <w:rPr>
          <w:sz w:val="22"/>
          <w:szCs w:val="22"/>
        </w:rPr>
        <w:t>4</w:t>
      </w:r>
      <w:r w:rsidR="005A1E30">
        <w:rPr>
          <w:sz w:val="22"/>
          <w:szCs w:val="22"/>
        </w:rPr>
        <w:t>.201</w:t>
      </w:r>
      <w:r w:rsidR="005332CE">
        <w:rPr>
          <w:sz w:val="22"/>
          <w:szCs w:val="22"/>
        </w:rPr>
        <w:t>6</w:t>
      </w:r>
      <w:r w:rsidR="005A1E30">
        <w:rPr>
          <w:sz w:val="22"/>
          <w:szCs w:val="22"/>
        </w:rPr>
        <w:t xml:space="preserve">           </w:t>
      </w:r>
      <w:r w:rsidR="00F54421" w:rsidRPr="005A1E30">
        <w:rPr>
          <w:sz w:val="22"/>
          <w:szCs w:val="22"/>
        </w:rPr>
        <w:t xml:space="preserve">                                       IL DIRIGENTE SCOLASTICO</w:t>
      </w:r>
    </w:p>
    <w:p w:rsidR="000D4523" w:rsidRDefault="00F54421" w:rsidP="005A1E30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ab/>
      </w:r>
      <w:r w:rsidRPr="005A1E30">
        <w:rPr>
          <w:sz w:val="22"/>
          <w:szCs w:val="22"/>
        </w:rPr>
        <w:tab/>
        <w:t xml:space="preserve">                                                        </w:t>
      </w:r>
      <w:r w:rsidR="005A1E30">
        <w:rPr>
          <w:sz w:val="22"/>
          <w:szCs w:val="22"/>
        </w:rPr>
        <w:t xml:space="preserve">      Prof.ssa Maddalena </w:t>
      </w:r>
      <w:proofErr w:type="spellStart"/>
      <w:r w:rsidR="005A1E30">
        <w:rPr>
          <w:sz w:val="22"/>
          <w:szCs w:val="22"/>
        </w:rPr>
        <w:t>Iannone</w:t>
      </w:r>
      <w:proofErr w:type="spellEnd"/>
      <w:r w:rsidR="005A1E30">
        <w:rPr>
          <w:sz w:val="22"/>
          <w:szCs w:val="22"/>
        </w:rPr>
        <w:t xml:space="preserve"> </w:t>
      </w:r>
    </w:p>
    <w:p w:rsidR="008965C4" w:rsidRPr="005A1E30" w:rsidRDefault="004B71D1" w:rsidP="008965C4">
      <w:pPr>
        <w:jc w:val="both"/>
        <w:rPr>
          <w:sz w:val="22"/>
          <w:szCs w:val="22"/>
        </w:rPr>
      </w:pPr>
      <w:r w:rsidRPr="004B71D1">
        <w:rPr>
          <w:sz w:val="22"/>
          <w:szCs w:val="22"/>
        </w:rPr>
        <w:tab/>
      </w:r>
    </w:p>
    <w:p w:rsidR="00BC0C0F" w:rsidRPr="005A1E30" w:rsidRDefault="00BC0C0F" w:rsidP="00E6639E">
      <w:pPr>
        <w:jc w:val="both"/>
        <w:rPr>
          <w:sz w:val="22"/>
          <w:szCs w:val="22"/>
        </w:rPr>
      </w:pPr>
    </w:p>
    <w:sectPr w:rsidR="00BC0C0F" w:rsidRPr="005A1E30" w:rsidSect="005D29E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4BD0"/>
    <w:multiLevelType w:val="hybridMultilevel"/>
    <w:tmpl w:val="9452A85A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3B6B42F4"/>
    <w:multiLevelType w:val="hybridMultilevel"/>
    <w:tmpl w:val="BDA265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A1624"/>
    <w:multiLevelType w:val="hybridMultilevel"/>
    <w:tmpl w:val="51DE0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5C4"/>
    <w:rsid w:val="00036161"/>
    <w:rsid w:val="00043962"/>
    <w:rsid w:val="000709F4"/>
    <w:rsid w:val="000D4523"/>
    <w:rsid w:val="0010347C"/>
    <w:rsid w:val="00120BB6"/>
    <w:rsid w:val="0014220A"/>
    <w:rsid w:val="001B423F"/>
    <w:rsid w:val="00206834"/>
    <w:rsid w:val="0024235A"/>
    <w:rsid w:val="002A1A74"/>
    <w:rsid w:val="002B2ACC"/>
    <w:rsid w:val="003137F1"/>
    <w:rsid w:val="0037680A"/>
    <w:rsid w:val="00382C88"/>
    <w:rsid w:val="003C3FEC"/>
    <w:rsid w:val="003E2333"/>
    <w:rsid w:val="00414810"/>
    <w:rsid w:val="00442A24"/>
    <w:rsid w:val="00477514"/>
    <w:rsid w:val="004936AF"/>
    <w:rsid w:val="004B71D1"/>
    <w:rsid w:val="004C7E36"/>
    <w:rsid w:val="004D7DD8"/>
    <w:rsid w:val="005332CE"/>
    <w:rsid w:val="00556845"/>
    <w:rsid w:val="0058665D"/>
    <w:rsid w:val="005A01F8"/>
    <w:rsid w:val="005A1E30"/>
    <w:rsid w:val="005D29E5"/>
    <w:rsid w:val="005D4CAC"/>
    <w:rsid w:val="006234B0"/>
    <w:rsid w:val="00631499"/>
    <w:rsid w:val="0063362B"/>
    <w:rsid w:val="00740D08"/>
    <w:rsid w:val="00794034"/>
    <w:rsid w:val="007B20CB"/>
    <w:rsid w:val="007C3D57"/>
    <w:rsid w:val="007D6C1D"/>
    <w:rsid w:val="00841190"/>
    <w:rsid w:val="00846023"/>
    <w:rsid w:val="008965C4"/>
    <w:rsid w:val="008E0E20"/>
    <w:rsid w:val="008F5C07"/>
    <w:rsid w:val="00911DD1"/>
    <w:rsid w:val="00912A3A"/>
    <w:rsid w:val="009D2ED1"/>
    <w:rsid w:val="00A271CC"/>
    <w:rsid w:val="00A45E6E"/>
    <w:rsid w:val="00A6305B"/>
    <w:rsid w:val="00A832EF"/>
    <w:rsid w:val="00AB4D5A"/>
    <w:rsid w:val="00AC4E71"/>
    <w:rsid w:val="00B102EE"/>
    <w:rsid w:val="00B5222C"/>
    <w:rsid w:val="00B62956"/>
    <w:rsid w:val="00B9082C"/>
    <w:rsid w:val="00BB77F2"/>
    <w:rsid w:val="00BC0C0F"/>
    <w:rsid w:val="00BC1A35"/>
    <w:rsid w:val="00BD148D"/>
    <w:rsid w:val="00C0037E"/>
    <w:rsid w:val="00C02A43"/>
    <w:rsid w:val="00C05DF4"/>
    <w:rsid w:val="00C2217F"/>
    <w:rsid w:val="00C277A0"/>
    <w:rsid w:val="00C64D00"/>
    <w:rsid w:val="00C90788"/>
    <w:rsid w:val="00CD3E27"/>
    <w:rsid w:val="00D13FCA"/>
    <w:rsid w:val="00D50D8F"/>
    <w:rsid w:val="00D523C5"/>
    <w:rsid w:val="00DA3C3D"/>
    <w:rsid w:val="00DF6BE8"/>
    <w:rsid w:val="00E13FAB"/>
    <w:rsid w:val="00E6639E"/>
    <w:rsid w:val="00E71C61"/>
    <w:rsid w:val="00E81848"/>
    <w:rsid w:val="00E95C90"/>
    <w:rsid w:val="00EF187B"/>
    <w:rsid w:val="00F04BA5"/>
    <w:rsid w:val="00F25EE8"/>
    <w:rsid w:val="00F37CBB"/>
    <w:rsid w:val="00F500F8"/>
    <w:rsid w:val="00F54421"/>
    <w:rsid w:val="00FA1B03"/>
    <w:rsid w:val="00FC4EBA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ente\Desktop\CARTA%20CON%20FIRM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CON FIRME DOCENTI.dot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Docente</cp:lastModifiedBy>
  <cp:revision>3</cp:revision>
  <cp:lastPrinted>2013-12-17T11:11:00Z</cp:lastPrinted>
  <dcterms:created xsi:type="dcterms:W3CDTF">2016-04-20T17:16:00Z</dcterms:created>
  <dcterms:modified xsi:type="dcterms:W3CDTF">2016-04-20T17:16:00Z</dcterms:modified>
</cp:coreProperties>
</file>