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5924"/>
        <w:gridCol w:w="1633"/>
      </w:tblGrid>
      <w:tr w:rsidR="005D29E5" w:rsidTr="00F54421">
        <w:trPr>
          <w:trHeight w:val="884"/>
          <w:jc w:val="center"/>
        </w:trPr>
        <w:tc>
          <w:tcPr>
            <w:tcW w:w="1333" w:type="dxa"/>
            <w:vAlign w:val="center"/>
          </w:tcPr>
          <w:p w:rsidR="005D29E5" w:rsidRPr="003B27A3" w:rsidRDefault="00817161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3125" cy="581660"/>
                  <wp:effectExtent l="0" t="0" r="3175" b="889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817161">
              <w:rPr>
                <w:noProof/>
              </w:rPr>
              <w:drawing>
                <wp:inline distT="0" distB="0" distL="0" distR="0">
                  <wp:extent cx="464185" cy="526415"/>
                  <wp:effectExtent l="0" t="0" r="0" b="6985"/>
                  <wp:docPr id="2" name="Immagine 1" descr="http://galilei2d.altervista.org/wordpress/?p=263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 xml:space="preserve">Via Nuova Agnano, 30   </w:t>
            </w:r>
            <w:proofErr w:type="gramStart"/>
            <w:r>
              <w:t>80125  Napoli</w:t>
            </w:r>
            <w:proofErr w:type="gramEnd"/>
          </w:p>
          <w:p w:rsidR="00B62956" w:rsidRPr="00D13FCA" w:rsidRDefault="00B62956" w:rsidP="00D523C5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D29E5" w:rsidRDefault="00817161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5355" cy="602615"/>
                  <wp:effectExtent l="0" t="0" r="0" b="6985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Default="00206834" w:rsidP="00043962">
      <w:pPr>
        <w:jc w:val="both"/>
      </w:pPr>
    </w:p>
    <w:p w:rsidR="00C64D00" w:rsidRDefault="00F37CBB" w:rsidP="005A1E30">
      <w:r>
        <w:t xml:space="preserve">  </w:t>
      </w:r>
    </w:p>
    <w:p w:rsidR="00841190" w:rsidRPr="005A1E30" w:rsidRDefault="00F500F8" w:rsidP="0083214F">
      <w:pPr>
        <w:jc w:val="right"/>
        <w:rPr>
          <w:i/>
          <w:sz w:val="22"/>
          <w:szCs w:val="22"/>
          <w:u w:val="single"/>
        </w:rPr>
      </w:pPr>
      <w:r>
        <w:tab/>
      </w:r>
      <w:r w:rsidR="009D2ED1">
        <w:t xml:space="preserve">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="0014220A">
        <w:t xml:space="preserve">    </w:t>
      </w:r>
      <w:r w:rsidR="005A1E30">
        <w:t xml:space="preserve">                                                   </w:t>
      </w:r>
      <w:r w:rsidR="00206834" w:rsidRPr="005A1E30">
        <w:rPr>
          <w:sz w:val="22"/>
          <w:szCs w:val="22"/>
        </w:rPr>
        <w:t xml:space="preserve"> </w:t>
      </w:r>
      <w:r w:rsidR="0083214F">
        <w:rPr>
          <w:sz w:val="22"/>
          <w:szCs w:val="22"/>
        </w:rPr>
        <w:t xml:space="preserve">A TUTTI I DOCENTI </w:t>
      </w:r>
      <w:r w:rsidR="00373F8B">
        <w:rPr>
          <w:sz w:val="22"/>
          <w:szCs w:val="22"/>
        </w:rPr>
        <w:t>– AL PERSONALE ATA – ALLA DSGA</w:t>
      </w:r>
    </w:p>
    <w:p w:rsidR="0083214F" w:rsidRDefault="0083214F" w:rsidP="00C64D00">
      <w:pPr>
        <w:jc w:val="both"/>
        <w:rPr>
          <w:sz w:val="22"/>
          <w:szCs w:val="22"/>
        </w:rPr>
      </w:pPr>
    </w:p>
    <w:p w:rsidR="0083214F" w:rsidRDefault="00841190" w:rsidP="00C64D0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>OGGETTO:</w:t>
      </w:r>
      <w:r w:rsidR="0083214F">
        <w:rPr>
          <w:sz w:val="22"/>
          <w:szCs w:val="22"/>
        </w:rPr>
        <w:t xml:space="preserve"> </w:t>
      </w:r>
      <w:r w:rsidR="0083214F" w:rsidRPr="0083214F">
        <w:rPr>
          <w:b/>
          <w:sz w:val="22"/>
          <w:szCs w:val="22"/>
        </w:rPr>
        <w:t>COLLEGIO DOCENTI</w:t>
      </w:r>
      <w:r w:rsidR="0083214F">
        <w:rPr>
          <w:sz w:val="22"/>
          <w:szCs w:val="22"/>
        </w:rPr>
        <w:t xml:space="preserve"> </w:t>
      </w:r>
    </w:p>
    <w:p w:rsidR="00841190" w:rsidRPr="0083214F" w:rsidRDefault="0083214F" w:rsidP="00C64D00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</w:t>
      </w:r>
      <w:r w:rsidRPr="0083214F">
        <w:rPr>
          <w:b/>
          <w:sz w:val="22"/>
          <w:szCs w:val="22"/>
        </w:rPr>
        <w:t xml:space="preserve">CORSI DI FORMAZIONE PER IL REGISTRO ELETTRONICO A.S. 2015-2016 </w:t>
      </w:r>
    </w:p>
    <w:p w:rsidR="00120BB6" w:rsidRPr="005A1E30" w:rsidRDefault="00120BB6" w:rsidP="00120BB6">
      <w:pPr>
        <w:jc w:val="both"/>
        <w:rPr>
          <w:sz w:val="22"/>
          <w:szCs w:val="22"/>
        </w:rPr>
      </w:pPr>
    </w:p>
    <w:p w:rsidR="0083214F" w:rsidRPr="00373F8B" w:rsidRDefault="006811F5" w:rsidP="00373F8B">
      <w:pPr>
        <w:jc w:val="both"/>
      </w:pPr>
      <w:r w:rsidRPr="00373F8B">
        <w:t xml:space="preserve">Il </w:t>
      </w:r>
      <w:r w:rsidR="0083214F" w:rsidRPr="00373F8B">
        <w:t xml:space="preserve">collegio docenti </w:t>
      </w:r>
      <w:r w:rsidRPr="00373F8B">
        <w:t xml:space="preserve">è convocato </w:t>
      </w:r>
      <w:r w:rsidR="0083214F" w:rsidRPr="00373F8B">
        <w:t>il giorno 1/9/2015</w:t>
      </w:r>
      <w:r w:rsidR="00373F8B">
        <w:t xml:space="preserve"> alle ore </w:t>
      </w:r>
      <w:proofErr w:type="gramStart"/>
      <w:r w:rsidR="00373F8B">
        <w:t>8.45</w:t>
      </w:r>
      <w:r w:rsidR="007C1A72" w:rsidRPr="00373F8B">
        <w:t xml:space="preserve"> </w:t>
      </w:r>
      <w:r w:rsidR="0083214F" w:rsidRPr="00373F8B">
        <w:t xml:space="preserve"> per</w:t>
      </w:r>
      <w:proofErr w:type="gramEnd"/>
      <w:r w:rsidR="0083214F" w:rsidRPr="00373F8B">
        <w:t xml:space="preserve"> discutere i seguenti punti all’O.d.g. : </w:t>
      </w:r>
    </w:p>
    <w:p w:rsidR="006F5A3C" w:rsidRPr="00373F8B" w:rsidRDefault="0083214F" w:rsidP="006F5A3C">
      <w:pPr>
        <w:numPr>
          <w:ilvl w:val="0"/>
          <w:numId w:val="6"/>
        </w:numPr>
        <w:jc w:val="both"/>
      </w:pPr>
      <w:r w:rsidRPr="00373F8B">
        <w:t xml:space="preserve">Insediamento del Collegio docenti </w:t>
      </w:r>
      <w:proofErr w:type="spellStart"/>
      <w:r w:rsidRPr="00373F8B">
        <w:t>a.s.</w:t>
      </w:r>
      <w:proofErr w:type="spellEnd"/>
      <w:r w:rsidRPr="00373F8B">
        <w:t xml:space="preserve"> 2015/</w:t>
      </w:r>
      <w:proofErr w:type="gramStart"/>
      <w:r w:rsidRPr="00373F8B">
        <w:t>2016 ;</w:t>
      </w:r>
      <w:proofErr w:type="gramEnd"/>
    </w:p>
    <w:p w:rsidR="0083214F" w:rsidRPr="00373F8B" w:rsidRDefault="006F5A3C" w:rsidP="006F5A3C">
      <w:pPr>
        <w:numPr>
          <w:ilvl w:val="0"/>
          <w:numId w:val="6"/>
        </w:numPr>
        <w:jc w:val="both"/>
      </w:pPr>
      <w:r w:rsidRPr="00373F8B">
        <w:t>Approvazione verbale precedente;</w:t>
      </w:r>
    </w:p>
    <w:p w:rsidR="00373F8B" w:rsidRPr="00373F8B" w:rsidRDefault="00373F8B" w:rsidP="00373F8B">
      <w:pPr>
        <w:numPr>
          <w:ilvl w:val="0"/>
          <w:numId w:val="6"/>
        </w:numPr>
        <w:jc w:val="both"/>
      </w:pPr>
      <w:r>
        <w:t xml:space="preserve">Piano annuale delle attività; </w:t>
      </w:r>
    </w:p>
    <w:p w:rsidR="006F5A3C" w:rsidRPr="00373F8B" w:rsidRDefault="00FF1155" w:rsidP="006F5A3C">
      <w:pPr>
        <w:numPr>
          <w:ilvl w:val="0"/>
          <w:numId w:val="6"/>
        </w:numPr>
        <w:jc w:val="both"/>
      </w:pPr>
      <w:r w:rsidRPr="00373F8B">
        <w:t>S</w:t>
      </w:r>
      <w:r w:rsidR="006F5A3C" w:rsidRPr="00373F8B">
        <w:t xml:space="preserve">uddivisione anno scolastico </w:t>
      </w:r>
      <w:proofErr w:type="gramStart"/>
      <w:r w:rsidR="007C1A72" w:rsidRPr="00373F8B">
        <w:t>( trimestre</w:t>
      </w:r>
      <w:proofErr w:type="gramEnd"/>
      <w:r w:rsidR="007C1A72" w:rsidRPr="00373F8B">
        <w:t xml:space="preserve">, quadrimestre e </w:t>
      </w:r>
      <w:proofErr w:type="spellStart"/>
      <w:r w:rsidR="007C1A72" w:rsidRPr="00373F8B">
        <w:t>pentamestre</w:t>
      </w:r>
      <w:proofErr w:type="spellEnd"/>
      <w:r w:rsidR="007C1A72" w:rsidRPr="00373F8B">
        <w:t xml:space="preserve"> ) </w:t>
      </w:r>
    </w:p>
    <w:p w:rsidR="0083214F" w:rsidRPr="00373F8B" w:rsidRDefault="0083214F" w:rsidP="0083214F">
      <w:pPr>
        <w:numPr>
          <w:ilvl w:val="0"/>
          <w:numId w:val="6"/>
        </w:numPr>
        <w:jc w:val="both"/>
      </w:pPr>
      <w:r w:rsidRPr="00373F8B">
        <w:t xml:space="preserve">Dipartimenti; </w:t>
      </w:r>
    </w:p>
    <w:p w:rsidR="00B52039" w:rsidRPr="00373F8B" w:rsidRDefault="00B52039" w:rsidP="0083214F">
      <w:pPr>
        <w:numPr>
          <w:ilvl w:val="0"/>
          <w:numId w:val="6"/>
        </w:numPr>
        <w:jc w:val="both"/>
      </w:pPr>
      <w:r w:rsidRPr="00373F8B">
        <w:t xml:space="preserve">Criteri di assegnazione </w:t>
      </w:r>
      <w:r w:rsidR="00FF1155" w:rsidRPr="00373F8B">
        <w:t xml:space="preserve">dei docenti </w:t>
      </w:r>
      <w:r w:rsidRPr="00373F8B">
        <w:t>alle classi</w:t>
      </w:r>
      <w:r w:rsidR="00373F8B">
        <w:t>:</w:t>
      </w:r>
      <w:r w:rsidR="00F01B83" w:rsidRPr="00373F8B">
        <w:t xml:space="preserve"> parere consultivo</w:t>
      </w:r>
      <w:r w:rsidRPr="00373F8B">
        <w:t xml:space="preserve">; </w:t>
      </w:r>
    </w:p>
    <w:p w:rsidR="0083214F" w:rsidRPr="00373F8B" w:rsidRDefault="006F5A3C" w:rsidP="0083214F">
      <w:pPr>
        <w:numPr>
          <w:ilvl w:val="0"/>
          <w:numId w:val="6"/>
        </w:numPr>
        <w:jc w:val="both"/>
      </w:pPr>
      <w:r w:rsidRPr="00373F8B">
        <w:t xml:space="preserve">Commissione </w:t>
      </w:r>
      <w:proofErr w:type="gramStart"/>
      <w:r w:rsidRPr="00373F8B">
        <w:t>eletto</w:t>
      </w:r>
      <w:r w:rsidR="00FF1155" w:rsidRPr="00373F8B">
        <w:t>rale ,</w:t>
      </w:r>
      <w:proofErr w:type="gramEnd"/>
      <w:r w:rsidR="00FF1155" w:rsidRPr="00373F8B">
        <w:t xml:space="preserve"> comitato di valutazione;</w:t>
      </w:r>
    </w:p>
    <w:p w:rsidR="006F5A3C" w:rsidRPr="00373F8B" w:rsidRDefault="006F5A3C" w:rsidP="0083214F">
      <w:pPr>
        <w:numPr>
          <w:ilvl w:val="0"/>
          <w:numId w:val="6"/>
        </w:numPr>
        <w:jc w:val="both"/>
      </w:pPr>
      <w:r w:rsidRPr="00373F8B">
        <w:t xml:space="preserve">Iscrizione alunni terza volta; </w:t>
      </w:r>
    </w:p>
    <w:p w:rsidR="006F5A3C" w:rsidRPr="00373F8B" w:rsidRDefault="006F5A3C" w:rsidP="0083214F">
      <w:pPr>
        <w:numPr>
          <w:ilvl w:val="0"/>
          <w:numId w:val="6"/>
        </w:numPr>
        <w:jc w:val="both"/>
      </w:pPr>
      <w:r w:rsidRPr="00373F8B">
        <w:t xml:space="preserve">Ore alternative alla religione </w:t>
      </w:r>
      <w:proofErr w:type="gramStart"/>
      <w:r w:rsidRPr="00373F8B">
        <w:t>cattolica ;</w:t>
      </w:r>
      <w:proofErr w:type="gramEnd"/>
      <w:r w:rsidRPr="00373F8B">
        <w:t xml:space="preserve"> </w:t>
      </w:r>
    </w:p>
    <w:p w:rsidR="007C1A72" w:rsidRPr="00373F8B" w:rsidRDefault="006F5A3C" w:rsidP="0083214F">
      <w:pPr>
        <w:numPr>
          <w:ilvl w:val="0"/>
          <w:numId w:val="6"/>
        </w:numPr>
        <w:jc w:val="both"/>
      </w:pPr>
      <w:r w:rsidRPr="00373F8B">
        <w:t>Accompagnatori e proposte per viaggi di Istruzione;</w:t>
      </w:r>
    </w:p>
    <w:p w:rsidR="006F5A3C" w:rsidRPr="00373F8B" w:rsidRDefault="007C1A72" w:rsidP="0083214F">
      <w:pPr>
        <w:numPr>
          <w:ilvl w:val="0"/>
          <w:numId w:val="6"/>
        </w:numPr>
        <w:jc w:val="both"/>
      </w:pPr>
      <w:r w:rsidRPr="00373F8B">
        <w:t>Costituzione gruppo sportivo e giochi della gioven</w:t>
      </w:r>
      <w:r w:rsidR="00FF1155" w:rsidRPr="00373F8B">
        <w:t xml:space="preserve">tù; </w:t>
      </w:r>
      <w:r w:rsidR="006F5A3C" w:rsidRPr="00373F8B">
        <w:t xml:space="preserve"> </w:t>
      </w:r>
    </w:p>
    <w:p w:rsidR="006F5A3C" w:rsidRDefault="002E01CE" w:rsidP="0083214F">
      <w:pPr>
        <w:numPr>
          <w:ilvl w:val="0"/>
          <w:numId w:val="6"/>
        </w:numPr>
        <w:jc w:val="both"/>
      </w:pPr>
      <w:r>
        <w:t xml:space="preserve">Istruzione domiciliare; </w:t>
      </w:r>
    </w:p>
    <w:p w:rsidR="002E01CE" w:rsidRPr="00373F8B" w:rsidRDefault="002E01CE" w:rsidP="0083214F">
      <w:pPr>
        <w:numPr>
          <w:ilvl w:val="0"/>
          <w:numId w:val="6"/>
        </w:numPr>
        <w:jc w:val="both"/>
      </w:pPr>
      <w:r>
        <w:t>Progett</w:t>
      </w:r>
      <w:r w:rsidR="00ED7F8D">
        <w:t xml:space="preserve">o Ludoteca Comunale; </w:t>
      </w:r>
      <w:bookmarkStart w:id="0" w:name="_GoBack"/>
      <w:bookmarkEnd w:id="0"/>
    </w:p>
    <w:p w:rsidR="006F5A3C" w:rsidRPr="00373F8B" w:rsidRDefault="006F5A3C" w:rsidP="00F01B83">
      <w:pPr>
        <w:numPr>
          <w:ilvl w:val="0"/>
          <w:numId w:val="6"/>
        </w:numPr>
        <w:jc w:val="both"/>
      </w:pPr>
      <w:r w:rsidRPr="00373F8B">
        <w:t xml:space="preserve">Coordinatori di classe; </w:t>
      </w:r>
      <w:r w:rsidR="00F01B83" w:rsidRPr="00373F8B">
        <w:t xml:space="preserve">CLIL/ GLI/GLHI; Responsabili laboratori; </w:t>
      </w:r>
    </w:p>
    <w:p w:rsidR="00F01B83" w:rsidRPr="00373F8B" w:rsidRDefault="00F01B83" w:rsidP="00F01B83">
      <w:pPr>
        <w:numPr>
          <w:ilvl w:val="0"/>
          <w:numId w:val="6"/>
        </w:numPr>
        <w:jc w:val="both"/>
      </w:pPr>
      <w:r>
        <w:t xml:space="preserve">Individuazione materie e attività CLIL; </w:t>
      </w:r>
    </w:p>
    <w:p w:rsidR="00817161" w:rsidRPr="00373F8B" w:rsidRDefault="00B52039" w:rsidP="00817161">
      <w:pPr>
        <w:numPr>
          <w:ilvl w:val="0"/>
          <w:numId w:val="6"/>
        </w:numPr>
        <w:jc w:val="both"/>
      </w:pPr>
      <w:r w:rsidRPr="00373F8B">
        <w:t>Definizione aree di intervento, criteri e gruppo di lavoro delle Funzioni Strumentali al P.O.F. A.S. 2014/2015</w:t>
      </w:r>
      <w:r w:rsidR="00817161" w:rsidRPr="00373F8B">
        <w:t xml:space="preserve">; </w:t>
      </w:r>
    </w:p>
    <w:p w:rsidR="00F01B83" w:rsidRPr="00373F8B" w:rsidRDefault="00F01B83" w:rsidP="00817161">
      <w:pPr>
        <w:numPr>
          <w:ilvl w:val="0"/>
          <w:numId w:val="6"/>
        </w:numPr>
        <w:jc w:val="both"/>
      </w:pPr>
      <w:r>
        <w:t>Legge 13 luglio 2015 n. 107, riforma del sistema nazionale di Istruzione e Formazione</w:t>
      </w:r>
      <w:r w:rsidR="00373F8B">
        <w:t xml:space="preserve">; </w:t>
      </w:r>
      <w:r>
        <w:t xml:space="preserve"> </w:t>
      </w:r>
    </w:p>
    <w:p w:rsidR="00373F8B" w:rsidRPr="00373F8B" w:rsidRDefault="00373F8B" w:rsidP="00817161">
      <w:pPr>
        <w:numPr>
          <w:ilvl w:val="0"/>
          <w:numId w:val="6"/>
        </w:numPr>
        <w:jc w:val="both"/>
      </w:pPr>
      <w:r w:rsidRPr="00373F8B">
        <w:t>Regolamento d’Istituto nelle sue varie articolazioni: nomina commissione</w:t>
      </w:r>
    </w:p>
    <w:p w:rsidR="00F01B83" w:rsidRPr="00373F8B" w:rsidRDefault="00F01B83" w:rsidP="00817161">
      <w:pPr>
        <w:numPr>
          <w:ilvl w:val="0"/>
          <w:numId w:val="6"/>
        </w:numPr>
        <w:jc w:val="both"/>
      </w:pPr>
      <w:r>
        <w:t xml:space="preserve">Piano per l’inclusione degli studenti con bisogni educativi speciali indicazioni per studenti con DSA; </w:t>
      </w:r>
    </w:p>
    <w:p w:rsidR="00B52039" w:rsidRPr="00373F8B" w:rsidRDefault="00B52039" w:rsidP="0083214F">
      <w:pPr>
        <w:numPr>
          <w:ilvl w:val="0"/>
          <w:numId w:val="6"/>
        </w:numPr>
        <w:jc w:val="both"/>
      </w:pPr>
      <w:r w:rsidRPr="00373F8B">
        <w:t xml:space="preserve">Comunicazioni della </w:t>
      </w:r>
      <w:proofErr w:type="gramStart"/>
      <w:r w:rsidRPr="00373F8B">
        <w:t>D.S..</w:t>
      </w:r>
      <w:proofErr w:type="gramEnd"/>
    </w:p>
    <w:p w:rsidR="00FF1155" w:rsidRDefault="00FF1155" w:rsidP="00B52039">
      <w:pPr>
        <w:ind w:left="720"/>
        <w:jc w:val="both"/>
        <w:rPr>
          <w:sz w:val="22"/>
          <w:szCs w:val="22"/>
        </w:rPr>
      </w:pPr>
    </w:p>
    <w:p w:rsidR="00B52039" w:rsidRPr="005A1E30" w:rsidRDefault="00B52039" w:rsidP="00FF1155">
      <w:pPr>
        <w:jc w:val="both"/>
        <w:rPr>
          <w:sz w:val="22"/>
          <w:szCs w:val="22"/>
        </w:rPr>
      </w:pPr>
      <w:r w:rsidRPr="00373F8B">
        <w:t xml:space="preserve">Si </w:t>
      </w:r>
      <w:r w:rsidR="00FF1155" w:rsidRPr="00373F8B">
        <w:t xml:space="preserve">informa </w:t>
      </w:r>
      <w:r w:rsidRPr="00373F8B">
        <w:t xml:space="preserve">che il verbale da approvare è pubblicato in bacheca in sede e che le integrazioni dovranno pervenire all’indirizzo di posta elettronica </w:t>
      </w:r>
      <w:hyperlink r:id="rId9" w:history="1">
        <w:r w:rsidRPr="00373F8B">
          <w:rPr>
            <w:color w:val="0033CC"/>
          </w:rPr>
          <w:t>nais06800b@isruzione.it</w:t>
        </w:r>
      </w:hyperlink>
      <w:r w:rsidR="00373F8B">
        <w:rPr>
          <w:sz w:val="22"/>
          <w:szCs w:val="22"/>
        </w:rPr>
        <w:t xml:space="preserve"> </w:t>
      </w:r>
    </w:p>
    <w:p w:rsidR="00817161" w:rsidRDefault="00817161" w:rsidP="00442A24">
      <w:pPr>
        <w:jc w:val="both"/>
        <w:rPr>
          <w:sz w:val="22"/>
          <w:szCs w:val="22"/>
        </w:rPr>
      </w:pPr>
    </w:p>
    <w:p w:rsidR="00817161" w:rsidRDefault="00817161" w:rsidP="00442A24">
      <w:pPr>
        <w:jc w:val="both"/>
        <w:rPr>
          <w:sz w:val="22"/>
          <w:szCs w:val="22"/>
        </w:rPr>
      </w:pPr>
    </w:p>
    <w:p w:rsidR="006234B0" w:rsidRDefault="0083214F" w:rsidP="00442A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comunica il </w:t>
      </w:r>
      <w:r w:rsidRPr="00FF1155">
        <w:rPr>
          <w:b/>
          <w:color w:val="FF0000"/>
          <w:sz w:val="22"/>
          <w:szCs w:val="22"/>
        </w:rPr>
        <w:t xml:space="preserve">calendario dei corsi </w:t>
      </w:r>
      <w:r w:rsidR="00817161" w:rsidRPr="00FF1155">
        <w:rPr>
          <w:b/>
          <w:color w:val="FF0000"/>
          <w:sz w:val="22"/>
          <w:szCs w:val="22"/>
        </w:rPr>
        <w:t xml:space="preserve">per il registro elettronico </w:t>
      </w:r>
      <w:r w:rsidR="00817161">
        <w:rPr>
          <w:sz w:val="22"/>
          <w:szCs w:val="22"/>
        </w:rPr>
        <w:t>tenuto</w:t>
      </w:r>
      <w:r w:rsidR="007C1A72">
        <w:rPr>
          <w:sz w:val="22"/>
          <w:szCs w:val="22"/>
        </w:rPr>
        <w:t xml:space="preserve"> </w:t>
      </w:r>
      <w:r w:rsidR="00817161">
        <w:rPr>
          <w:sz w:val="22"/>
          <w:szCs w:val="22"/>
        </w:rPr>
        <w:t xml:space="preserve">dai </w:t>
      </w:r>
      <w:r w:rsidR="007C1A72">
        <w:rPr>
          <w:sz w:val="22"/>
          <w:szCs w:val="22"/>
        </w:rPr>
        <w:t>formatori di “ARGO”</w:t>
      </w:r>
      <w:r>
        <w:rPr>
          <w:sz w:val="22"/>
          <w:szCs w:val="22"/>
        </w:rPr>
        <w:t xml:space="preserve">: </w:t>
      </w:r>
    </w:p>
    <w:p w:rsidR="0083214F" w:rsidRDefault="0083214F" w:rsidP="0083214F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Martedì 1/9/2015 </w:t>
      </w:r>
      <w:r w:rsidR="00FF1155">
        <w:rPr>
          <w:sz w:val="22"/>
          <w:szCs w:val="22"/>
        </w:rPr>
        <w:t xml:space="preserve">al termine del </w:t>
      </w:r>
      <w:r w:rsidR="007C1A72">
        <w:rPr>
          <w:sz w:val="22"/>
          <w:szCs w:val="22"/>
        </w:rPr>
        <w:t xml:space="preserve">collegio docenti: </w:t>
      </w:r>
    </w:p>
    <w:p w:rsidR="007C1A72" w:rsidRDefault="007C1A72" w:rsidP="0083214F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Lunedì 14</w:t>
      </w:r>
      <w:r w:rsidR="00817161">
        <w:rPr>
          <w:sz w:val="22"/>
          <w:szCs w:val="22"/>
        </w:rPr>
        <w:t>/9</w:t>
      </w:r>
      <w:r>
        <w:rPr>
          <w:sz w:val="22"/>
          <w:szCs w:val="22"/>
        </w:rPr>
        <w:t>, Martedì 15</w:t>
      </w:r>
      <w:r w:rsidR="00817161">
        <w:rPr>
          <w:sz w:val="22"/>
          <w:szCs w:val="22"/>
        </w:rPr>
        <w:t>/9</w:t>
      </w:r>
      <w:r>
        <w:rPr>
          <w:sz w:val="22"/>
          <w:szCs w:val="22"/>
        </w:rPr>
        <w:t>, Mercoledì 16</w:t>
      </w:r>
      <w:r w:rsidR="00817161">
        <w:rPr>
          <w:sz w:val="22"/>
          <w:szCs w:val="22"/>
        </w:rPr>
        <w:t>/9</w:t>
      </w:r>
      <w:r>
        <w:rPr>
          <w:sz w:val="22"/>
          <w:szCs w:val="22"/>
        </w:rPr>
        <w:t>, Giovedì 17</w:t>
      </w:r>
      <w:r w:rsidR="006811F5">
        <w:rPr>
          <w:sz w:val="22"/>
          <w:szCs w:val="22"/>
        </w:rPr>
        <w:t>/</w:t>
      </w:r>
      <w:proofErr w:type="gramStart"/>
      <w:r w:rsidR="006811F5">
        <w:rPr>
          <w:sz w:val="22"/>
          <w:szCs w:val="22"/>
        </w:rPr>
        <w:t xml:space="preserve">9  </w:t>
      </w:r>
      <w:r>
        <w:rPr>
          <w:sz w:val="22"/>
          <w:szCs w:val="22"/>
        </w:rPr>
        <w:t>2015</w:t>
      </w:r>
      <w:proofErr w:type="gramEnd"/>
      <w:r>
        <w:rPr>
          <w:sz w:val="22"/>
          <w:szCs w:val="22"/>
        </w:rPr>
        <w:t xml:space="preserve"> dalle ore 14.30 alle ore 17.30 . </w:t>
      </w:r>
    </w:p>
    <w:p w:rsidR="0083214F" w:rsidRPr="005A1E30" w:rsidRDefault="0083214F" w:rsidP="00442A24">
      <w:pPr>
        <w:jc w:val="both"/>
        <w:rPr>
          <w:sz w:val="22"/>
          <w:szCs w:val="22"/>
        </w:rPr>
      </w:pPr>
    </w:p>
    <w:p w:rsidR="006234B0" w:rsidRPr="005A1E30" w:rsidRDefault="006234B0" w:rsidP="00F54421">
      <w:pPr>
        <w:jc w:val="both"/>
        <w:rPr>
          <w:sz w:val="22"/>
          <w:szCs w:val="22"/>
        </w:rPr>
      </w:pPr>
    </w:p>
    <w:p w:rsidR="00F54421" w:rsidRPr="005A1E30" w:rsidRDefault="00206834" w:rsidP="00F54421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Napoli </w:t>
      </w:r>
      <w:r w:rsidR="00373F8B">
        <w:rPr>
          <w:sz w:val="22"/>
          <w:szCs w:val="22"/>
        </w:rPr>
        <w:t>2</w:t>
      </w:r>
      <w:r w:rsidR="00B52039">
        <w:rPr>
          <w:sz w:val="22"/>
          <w:szCs w:val="22"/>
        </w:rPr>
        <w:t>1/</w:t>
      </w:r>
      <w:r w:rsidR="00373F8B">
        <w:rPr>
          <w:sz w:val="22"/>
          <w:szCs w:val="22"/>
        </w:rPr>
        <w:t>8</w:t>
      </w:r>
      <w:r w:rsidR="00B52039">
        <w:rPr>
          <w:sz w:val="22"/>
          <w:szCs w:val="22"/>
        </w:rPr>
        <w:t>/2015</w:t>
      </w:r>
      <w:r w:rsidR="005A1E30">
        <w:rPr>
          <w:sz w:val="22"/>
          <w:szCs w:val="22"/>
        </w:rPr>
        <w:t xml:space="preserve">           </w:t>
      </w:r>
      <w:r w:rsidR="00F54421" w:rsidRPr="005A1E30">
        <w:rPr>
          <w:sz w:val="22"/>
          <w:szCs w:val="22"/>
        </w:rPr>
        <w:t xml:space="preserve">                                       IL DIRIGENTE SCOLASTICO</w:t>
      </w:r>
    </w:p>
    <w:p w:rsidR="000D4523" w:rsidRDefault="00F54421" w:rsidP="005A1E3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ab/>
      </w:r>
      <w:r w:rsidRPr="005A1E30">
        <w:rPr>
          <w:sz w:val="22"/>
          <w:szCs w:val="22"/>
        </w:rPr>
        <w:tab/>
        <w:t xml:space="preserve">                                                        </w:t>
      </w:r>
      <w:r w:rsidR="005A1E30">
        <w:rPr>
          <w:sz w:val="22"/>
          <w:szCs w:val="22"/>
        </w:rPr>
        <w:t xml:space="preserve">      Prof.ssa Maddalena </w:t>
      </w:r>
      <w:proofErr w:type="spellStart"/>
      <w:r w:rsidR="005A1E30">
        <w:rPr>
          <w:sz w:val="22"/>
          <w:szCs w:val="22"/>
        </w:rPr>
        <w:t>Iannone</w:t>
      </w:r>
      <w:proofErr w:type="spellEnd"/>
      <w:r w:rsidR="005A1E30">
        <w:rPr>
          <w:sz w:val="22"/>
          <w:szCs w:val="22"/>
        </w:rPr>
        <w:t xml:space="preserve"> </w:t>
      </w:r>
    </w:p>
    <w:p w:rsidR="0083214F" w:rsidRPr="005A1E30" w:rsidRDefault="004B71D1" w:rsidP="0083214F">
      <w:pPr>
        <w:jc w:val="both"/>
        <w:rPr>
          <w:sz w:val="22"/>
          <w:szCs w:val="22"/>
        </w:rPr>
      </w:pPr>
      <w:r w:rsidRPr="004B71D1">
        <w:rPr>
          <w:sz w:val="22"/>
          <w:szCs w:val="22"/>
        </w:rPr>
        <w:tab/>
      </w:r>
    </w:p>
    <w:p w:rsidR="00BC0C0F" w:rsidRPr="005A1E30" w:rsidRDefault="00BC0C0F" w:rsidP="00E6639E">
      <w:pPr>
        <w:jc w:val="both"/>
        <w:rPr>
          <w:sz w:val="22"/>
          <w:szCs w:val="22"/>
        </w:rPr>
      </w:pPr>
    </w:p>
    <w:sectPr w:rsidR="00BC0C0F" w:rsidRPr="005A1E30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460E"/>
    <w:multiLevelType w:val="hybridMultilevel"/>
    <w:tmpl w:val="706A0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72B51"/>
    <w:multiLevelType w:val="hybridMultilevel"/>
    <w:tmpl w:val="040CB0C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DB41F3B"/>
    <w:multiLevelType w:val="hybridMultilevel"/>
    <w:tmpl w:val="964C4B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4F"/>
    <w:rsid w:val="00036161"/>
    <w:rsid w:val="00041904"/>
    <w:rsid w:val="00043962"/>
    <w:rsid w:val="000709F4"/>
    <w:rsid w:val="000D4523"/>
    <w:rsid w:val="0010347C"/>
    <w:rsid w:val="00120BB6"/>
    <w:rsid w:val="0014220A"/>
    <w:rsid w:val="001B423F"/>
    <w:rsid w:val="00206834"/>
    <w:rsid w:val="00222DB5"/>
    <w:rsid w:val="0024235A"/>
    <w:rsid w:val="002A1A74"/>
    <w:rsid w:val="002B2ACC"/>
    <w:rsid w:val="002E01CE"/>
    <w:rsid w:val="003137F1"/>
    <w:rsid w:val="00373F8B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56845"/>
    <w:rsid w:val="0058665D"/>
    <w:rsid w:val="005A01F8"/>
    <w:rsid w:val="005A1E30"/>
    <w:rsid w:val="005D29E5"/>
    <w:rsid w:val="005D4CAC"/>
    <w:rsid w:val="006057F4"/>
    <w:rsid w:val="006234B0"/>
    <w:rsid w:val="00631499"/>
    <w:rsid w:val="0063362B"/>
    <w:rsid w:val="006811F5"/>
    <w:rsid w:val="006F5A3C"/>
    <w:rsid w:val="00794034"/>
    <w:rsid w:val="007C1A72"/>
    <w:rsid w:val="007C3D57"/>
    <w:rsid w:val="007D6C1D"/>
    <w:rsid w:val="00817161"/>
    <w:rsid w:val="0083214F"/>
    <w:rsid w:val="00841190"/>
    <w:rsid w:val="00846023"/>
    <w:rsid w:val="008E0E20"/>
    <w:rsid w:val="008F5C07"/>
    <w:rsid w:val="00911DD1"/>
    <w:rsid w:val="00912A3A"/>
    <w:rsid w:val="009D2ED1"/>
    <w:rsid w:val="00A271CC"/>
    <w:rsid w:val="00A45E6E"/>
    <w:rsid w:val="00A6305B"/>
    <w:rsid w:val="00A832EF"/>
    <w:rsid w:val="00AB4D5A"/>
    <w:rsid w:val="00AC4E71"/>
    <w:rsid w:val="00B102EE"/>
    <w:rsid w:val="00B41541"/>
    <w:rsid w:val="00B52039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A3C3D"/>
    <w:rsid w:val="00E13FAB"/>
    <w:rsid w:val="00E6639E"/>
    <w:rsid w:val="00E71C61"/>
    <w:rsid w:val="00E81848"/>
    <w:rsid w:val="00E95C90"/>
    <w:rsid w:val="00ED7F8D"/>
    <w:rsid w:val="00EF187B"/>
    <w:rsid w:val="00F01B83"/>
    <w:rsid w:val="00F04BA5"/>
    <w:rsid w:val="00F25EE8"/>
    <w:rsid w:val="00F37CBB"/>
    <w:rsid w:val="00F500F8"/>
    <w:rsid w:val="00F54421"/>
    <w:rsid w:val="00FA1B03"/>
    <w:rsid w:val="00FC4EBA"/>
    <w:rsid w:val="00FF1155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3B2D6-B16D-43F3-8704-38E0927C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is06800b@is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CON%20FIRM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 FIRME DOCENTI</Template>
  <TotalTime>21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salvatore pace</cp:lastModifiedBy>
  <cp:revision>6</cp:revision>
  <cp:lastPrinted>2013-12-17T11:11:00Z</cp:lastPrinted>
  <dcterms:created xsi:type="dcterms:W3CDTF">2015-08-21T19:19:00Z</dcterms:created>
  <dcterms:modified xsi:type="dcterms:W3CDTF">2015-08-21T19:50:00Z</dcterms:modified>
</cp:coreProperties>
</file>