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90" w:type="dxa"/>
        <w:jc w:val="center"/>
        <w:tblInd w:w="-58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33"/>
        <w:gridCol w:w="5924"/>
        <w:gridCol w:w="1633"/>
      </w:tblGrid>
      <w:tr w:rsidR="005D29E5" w:rsidTr="00F54421">
        <w:trPr>
          <w:trHeight w:val="884"/>
          <w:jc w:val="center"/>
        </w:trPr>
        <w:tc>
          <w:tcPr>
            <w:tcW w:w="1333" w:type="dxa"/>
            <w:vAlign w:val="center"/>
          </w:tcPr>
          <w:p w:rsidR="005D29E5" w:rsidRPr="003B27A3" w:rsidRDefault="00F37CBB" w:rsidP="007C3D57">
            <w:pPr>
              <w:jc w:val="both"/>
              <w:rPr>
                <w:b/>
                <w:bCs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76300" cy="581025"/>
                  <wp:effectExtent l="19050" t="0" r="0" b="0"/>
                  <wp:docPr id="1" name="Immagine 1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4" w:type="dxa"/>
            <w:vAlign w:val="center"/>
          </w:tcPr>
          <w:p w:rsidR="005D29E5" w:rsidRDefault="005D29E5" w:rsidP="00D523C5"/>
          <w:p w:rsidR="005D29E5" w:rsidRDefault="005D29E5" w:rsidP="00D523C5">
            <w:r>
              <w:t xml:space="preserve">                                              </w:t>
            </w:r>
            <w:r w:rsidR="0024235A">
              <w:t xml:space="preserve">  </w:t>
            </w:r>
            <w:r w:rsidR="00F37CBB">
              <w:rPr>
                <w:noProof/>
              </w:rPr>
              <w:drawing>
                <wp:inline distT="0" distB="0" distL="0" distR="0">
                  <wp:extent cx="466725" cy="523875"/>
                  <wp:effectExtent l="19050" t="0" r="9525" b="0"/>
                  <wp:docPr id="2" name="Immagine 1" descr="http://galilei2d.altervista.org/wordpress/?p=2638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galilei2d.altervista.org/wordpress/?p=2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29E5" w:rsidRDefault="005D29E5" w:rsidP="00D523C5">
            <w:pPr>
              <w:jc w:val="center"/>
            </w:pPr>
            <w:r>
              <w:rPr>
                <w:b/>
              </w:rPr>
              <w:t xml:space="preserve">ISTITUTO </w:t>
            </w:r>
            <w:r w:rsidR="00E95C90">
              <w:rPr>
                <w:b/>
              </w:rPr>
              <w:t>SUPERIORE</w:t>
            </w:r>
            <w:r>
              <w:rPr>
                <w:b/>
              </w:rPr>
              <w:t xml:space="preserve"> </w:t>
            </w:r>
            <w:r w:rsidR="000709F4">
              <w:rPr>
                <w:b/>
              </w:rPr>
              <w:t>“</w:t>
            </w:r>
            <w:r>
              <w:rPr>
                <w:b/>
              </w:rPr>
              <w:t>GENTILESCHI</w:t>
            </w:r>
            <w:r w:rsidR="000709F4">
              <w:rPr>
                <w:b/>
              </w:rPr>
              <w:t>”</w:t>
            </w:r>
          </w:p>
          <w:p w:rsidR="005D29E5" w:rsidRDefault="005D29E5" w:rsidP="00D523C5">
            <w:pPr>
              <w:jc w:val="center"/>
            </w:pPr>
            <w:r>
              <w:t xml:space="preserve">Via Nuova </w:t>
            </w:r>
            <w:proofErr w:type="spellStart"/>
            <w:r>
              <w:t>Agnano</w:t>
            </w:r>
            <w:proofErr w:type="spellEnd"/>
            <w:r>
              <w:t>, 30   80125  Napoli</w:t>
            </w:r>
          </w:p>
          <w:p w:rsidR="00B62956" w:rsidRDefault="00B62956" w:rsidP="00D523C5">
            <w:pPr>
              <w:jc w:val="center"/>
              <w:rPr>
                <w:szCs w:val="20"/>
                <w:lang w:val="en-GB"/>
              </w:rPr>
            </w:pPr>
          </w:p>
        </w:tc>
        <w:tc>
          <w:tcPr>
            <w:tcW w:w="1633" w:type="dxa"/>
            <w:vAlign w:val="center"/>
          </w:tcPr>
          <w:p w:rsidR="005D29E5" w:rsidRDefault="00F37CBB" w:rsidP="005D29E5">
            <w:pPr>
              <w:ind w:left="400" w:hanging="290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>
                  <wp:extent cx="933450" cy="600075"/>
                  <wp:effectExtent l="19050" t="0" r="0" b="0"/>
                  <wp:docPr id="3" name="Immagine 3" descr="ar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ar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834" w:rsidRDefault="00206834" w:rsidP="00043962">
      <w:pPr>
        <w:jc w:val="both"/>
      </w:pPr>
    </w:p>
    <w:p w:rsidR="001B648E" w:rsidRDefault="001B648E" w:rsidP="001B648E">
      <w:pPr>
        <w:jc w:val="center"/>
      </w:pPr>
    </w:p>
    <w:p w:rsidR="001B648E" w:rsidRDefault="001B648E" w:rsidP="001B648E">
      <w:pPr>
        <w:jc w:val="right"/>
      </w:pPr>
      <w:r>
        <w:t xml:space="preserve">AI DOCENTI </w:t>
      </w:r>
      <w:proofErr w:type="spellStart"/>
      <w:r>
        <w:t>DI</w:t>
      </w:r>
      <w:proofErr w:type="spellEnd"/>
      <w:r>
        <w:t xml:space="preserve"> LINGUE </w:t>
      </w:r>
    </w:p>
    <w:p w:rsidR="001B648E" w:rsidRDefault="001B648E" w:rsidP="001B648E">
      <w:pPr>
        <w:jc w:val="right"/>
      </w:pPr>
      <w:r>
        <w:t>AL SITO WEB</w:t>
      </w:r>
    </w:p>
    <w:p w:rsidR="001B648E" w:rsidRDefault="001B648E" w:rsidP="001B648E">
      <w:pPr>
        <w:jc w:val="right"/>
      </w:pPr>
    </w:p>
    <w:p w:rsidR="001B648E" w:rsidRDefault="001B648E" w:rsidP="001B648E">
      <w:pPr>
        <w:jc w:val="right"/>
      </w:pPr>
      <w:r w:rsidRPr="001B648E">
        <w:rPr>
          <w:i/>
        </w:rPr>
        <w:t>p.c</w:t>
      </w:r>
      <w:r>
        <w:t xml:space="preserve">. </w:t>
      </w:r>
      <w:r w:rsidRPr="001B648E">
        <w:rPr>
          <w:i/>
        </w:rPr>
        <w:t xml:space="preserve">Alla </w:t>
      </w:r>
      <w:proofErr w:type="spellStart"/>
      <w:r w:rsidRPr="001B648E">
        <w:rPr>
          <w:i/>
        </w:rPr>
        <w:t>Dsga</w:t>
      </w:r>
      <w:proofErr w:type="spellEnd"/>
      <w:r>
        <w:t xml:space="preserve"> </w:t>
      </w:r>
    </w:p>
    <w:p w:rsidR="00983F11" w:rsidRDefault="00983F11" w:rsidP="00983F11">
      <w:pPr>
        <w:jc w:val="right"/>
      </w:pPr>
      <w:r>
        <w:t xml:space="preserve">p.c. </w:t>
      </w:r>
      <w:r w:rsidRPr="001B648E">
        <w:rPr>
          <w:i/>
        </w:rPr>
        <w:t xml:space="preserve">ai docenti </w:t>
      </w:r>
      <w:r>
        <w:rPr>
          <w:i/>
        </w:rPr>
        <w:t xml:space="preserve">uscenti referenti del progetto </w:t>
      </w:r>
      <w:proofErr w:type="spellStart"/>
      <w:r>
        <w:rPr>
          <w:i/>
        </w:rPr>
        <w:t>E</w:t>
      </w:r>
      <w:r w:rsidRPr="001B648E">
        <w:rPr>
          <w:i/>
        </w:rPr>
        <w:t>rasmus</w:t>
      </w:r>
      <w:proofErr w:type="spellEnd"/>
      <w:r>
        <w:rPr>
          <w:i/>
        </w:rPr>
        <w:t xml:space="preserve"> - sede</w:t>
      </w:r>
    </w:p>
    <w:p w:rsidR="001B648E" w:rsidRDefault="001B648E" w:rsidP="001B648E">
      <w:pPr>
        <w:jc w:val="right"/>
      </w:pPr>
    </w:p>
    <w:p w:rsidR="001B648E" w:rsidRDefault="001B648E" w:rsidP="001B648E">
      <w:pPr>
        <w:jc w:val="center"/>
      </w:pPr>
    </w:p>
    <w:p w:rsidR="001B648E" w:rsidRDefault="001B648E" w:rsidP="001B648E">
      <w:pPr>
        <w:jc w:val="center"/>
        <w:rPr>
          <w:b/>
          <w:sz w:val="32"/>
          <w:szCs w:val="32"/>
        </w:rPr>
      </w:pPr>
      <w:r w:rsidRPr="001B648E">
        <w:rPr>
          <w:b/>
          <w:sz w:val="32"/>
          <w:szCs w:val="32"/>
        </w:rPr>
        <w:t>Avviso 122</w:t>
      </w:r>
    </w:p>
    <w:p w:rsidR="001B648E" w:rsidRDefault="001B648E" w:rsidP="001B648E">
      <w:pPr>
        <w:jc w:val="center"/>
        <w:rPr>
          <w:b/>
          <w:sz w:val="32"/>
          <w:szCs w:val="32"/>
        </w:rPr>
      </w:pPr>
    </w:p>
    <w:p w:rsidR="001B648E" w:rsidRDefault="001B648E" w:rsidP="001B648E">
      <w:pPr>
        <w:jc w:val="center"/>
        <w:rPr>
          <w:b/>
          <w:sz w:val="32"/>
          <w:szCs w:val="32"/>
        </w:rPr>
      </w:pPr>
    </w:p>
    <w:p w:rsidR="001B648E" w:rsidRDefault="001B648E" w:rsidP="001B648E">
      <w:r>
        <w:t xml:space="preserve">OGGETTO : Convocazione dipartimento di Lingue </w:t>
      </w:r>
    </w:p>
    <w:p w:rsidR="001B648E" w:rsidRDefault="001B648E" w:rsidP="001B648E"/>
    <w:p w:rsidR="00983F11" w:rsidRDefault="001B648E" w:rsidP="001B648E">
      <w:r>
        <w:t xml:space="preserve">Sentiti i docenti di lingua inglese ( </w:t>
      </w:r>
      <w:r w:rsidRPr="00983F11">
        <w:rPr>
          <w:i/>
        </w:rPr>
        <w:t xml:space="preserve">lingua veicolare del progetto </w:t>
      </w:r>
      <w:proofErr w:type="spellStart"/>
      <w:r w:rsidRPr="00983F11">
        <w:rPr>
          <w:i/>
        </w:rPr>
        <w:t>Erasmus</w:t>
      </w:r>
      <w:proofErr w:type="spellEnd"/>
      <w:r w:rsidRPr="00983F11">
        <w:rPr>
          <w:i/>
        </w:rPr>
        <w:t xml:space="preserve"> Plus</w:t>
      </w:r>
      <w:r>
        <w:t xml:space="preserve">)  ; </w:t>
      </w:r>
    </w:p>
    <w:p w:rsidR="00983F11" w:rsidRDefault="00983F11" w:rsidP="001B648E">
      <w:r>
        <w:t xml:space="preserve">Valutato il passaggio di consegne effettuato dai referenti del progetto </w:t>
      </w:r>
      <w:proofErr w:type="spellStart"/>
      <w:r>
        <w:t>Erasmus</w:t>
      </w:r>
      <w:proofErr w:type="spellEnd"/>
      <w:r>
        <w:t xml:space="preserve"> Plus;</w:t>
      </w:r>
    </w:p>
    <w:p w:rsidR="001B648E" w:rsidRDefault="001B648E" w:rsidP="001B648E">
      <w:r>
        <w:t xml:space="preserve">Valutata la necessità di procedere quanto prima all’organizzazione delle fasi di </w:t>
      </w:r>
      <w:proofErr w:type="spellStart"/>
      <w:r>
        <w:t>Erasmus</w:t>
      </w:r>
      <w:proofErr w:type="spellEnd"/>
      <w:r>
        <w:t xml:space="preserve"> Plus; </w:t>
      </w:r>
    </w:p>
    <w:p w:rsidR="00983F11" w:rsidRDefault="00983F11" w:rsidP="00983F11">
      <w:r>
        <w:t xml:space="preserve">è convocato il dipartimento di lingue </w:t>
      </w:r>
      <w:r w:rsidR="00017D98">
        <w:t xml:space="preserve">il giorno 23/9/2015 alle ore 14.30 </w:t>
      </w:r>
      <w:r>
        <w:t>per discutere dei seguenti punti all’</w:t>
      </w:r>
      <w:proofErr w:type="spellStart"/>
      <w:r>
        <w:t>O.d.g.</w:t>
      </w:r>
      <w:proofErr w:type="spellEnd"/>
      <w:r>
        <w:t xml:space="preserve"> : </w:t>
      </w:r>
    </w:p>
    <w:p w:rsidR="00983F11" w:rsidRDefault="00FD2EF4" w:rsidP="00FD2EF4">
      <w:pPr>
        <w:pStyle w:val="Paragrafoelenco"/>
        <w:numPr>
          <w:ilvl w:val="0"/>
          <w:numId w:val="1"/>
        </w:numPr>
      </w:pPr>
      <w:r>
        <w:t xml:space="preserve">Progetto </w:t>
      </w:r>
      <w:proofErr w:type="spellStart"/>
      <w:r>
        <w:t>Erasmus</w:t>
      </w:r>
      <w:proofErr w:type="spellEnd"/>
      <w:r>
        <w:t xml:space="preserve"> Plus ; </w:t>
      </w:r>
    </w:p>
    <w:p w:rsidR="00FD2EF4" w:rsidRDefault="00FD2EF4" w:rsidP="00FD2EF4">
      <w:pPr>
        <w:pStyle w:val="Paragrafoelenco"/>
        <w:numPr>
          <w:ilvl w:val="0"/>
          <w:numId w:val="1"/>
        </w:numPr>
      </w:pPr>
      <w:r>
        <w:t xml:space="preserve">Lettura ed approvazione del verbale della seduta precedente ; </w:t>
      </w:r>
    </w:p>
    <w:p w:rsidR="00FD2EF4" w:rsidRDefault="00FD2EF4" w:rsidP="00FD2EF4">
      <w:pPr>
        <w:pStyle w:val="Paragrafoelenco"/>
        <w:numPr>
          <w:ilvl w:val="0"/>
          <w:numId w:val="1"/>
        </w:numPr>
      </w:pPr>
      <w:r>
        <w:t xml:space="preserve">Utilizzazione spazi ; </w:t>
      </w:r>
    </w:p>
    <w:p w:rsidR="00FD2EF4" w:rsidRDefault="00FD2EF4" w:rsidP="00FD2EF4">
      <w:pPr>
        <w:pStyle w:val="Paragrafoelenco"/>
        <w:numPr>
          <w:ilvl w:val="0"/>
          <w:numId w:val="1"/>
        </w:numPr>
      </w:pPr>
      <w:r>
        <w:t xml:space="preserve">Software didattici per </w:t>
      </w:r>
      <w:proofErr w:type="spellStart"/>
      <w:r>
        <w:t>tablet</w:t>
      </w:r>
      <w:proofErr w:type="spellEnd"/>
      <w:r>
        <w:t xml:space="preserve"> e PC. </w:t>
      </w:r>
    </w:p>
    <w:p w:rsidR="00FD2EF4" w:rsidRDefault="00FD2EF4" w:rsidP="00FD2EF4">
      <w:pPr>
        <w:pStyle w:val="Paragrafoelenco"/>
        <w:numPr>
          <w:ilvl w:val="0"/>
          <w:numId w:val="1"/>
        </w:numPr>
      </w:pPr>
      <w:r>
        <w:t xml:space="preserve">Uscite didattiche. </w:t>
      </w:r>
    </w:p>
    <w:p w:rsidR="00FD2EF4" w:rsidRDefault="00FD2EF4" w:rsidP="00983F11"/>
    <w:p w:rsidR="00983F11" w:rsidRDefault="00983F11" w:rsidP="00983F11">
      <w:pPr>
        <w:jc w:val="center"/>
      </w:pPr>
    </w:p>
    <w:p w:rsidR="00F54421" w:rsidRDefault="00206834" w:rsidP="00F54421">
      <w:pPr>
        <w:jc w:val="both"/>
      </w:pPr>
      <w:r>
        <w:t xml:space="preserve">Napoli </w:t>
      </w:r>
      <w:r w:rsidR="001B648E">
        <w:t xml:space="preserve">18.9.2015         </w:t>
      </w:r>
      <w:r w:rsidR="00F54421">
        <w:t xml:space="preserve">                                         </w:t>
      </w:r>
      <w:r w:rsidR="00F54421" w:rsidRPr="00F54421">
        <w:t xml:space="preserve"> </w:t>
      </w:r>
      <w:r w:rsidR="00F54421">
        <w:t>IL DIRIGENTE SCOLASTICO</w:t>
      </w:r>
    </w:p>
    <w:p w:rsidR="00206834" w:rsidRDefault="00F54421" w:rsidP="00F54421">
      <w:pPr>
        <w:jc w:val="both"/>
      </w:pPr>
      <w:r>
        <w:tab/>
      </w:r>
      <w:r>
        <w:tab/>
        <w:t xml:space="preserve">                                                              Prof.ssa Maddalena </w:t>
      </w:r>
      <w:proofErr w:type="spellStart"/>
      <w:r>
        <w:t>Iannone</w:t>
      </w:r>
      <w:proofErr w:type="spellEnd"/>
    </w:p>
    <w:p w:rsidR="00846023" w:rsidRDefault="00846023" w:rsidP="00F04BA5">
      <w:pPr>
        <w:jc w:val="both"/>
      </w:pPr>
    </w:p>
    <w:p w:rsidR="00043962" w:rsidRDefault="00043962" w:rsidP="00AC4E71">
      <w:pPr>
        <w:jc w:val="right"/>
      </w:pPr>
    </w:p>
    <w:sectPr w:rsidR="00043962" w:rsidSect="005D29E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9190A"/>
    <w:multiLevelType w:val="hybridMultilevel"/>
    <w:tmpl w:val="A7E6C4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283"/>
  <w:characterSpacingControl w:val="doNotCompress"/>
  <w:savePreviewPicture/>
  <w:compat/>
  <w:rsids>
    <w:rsidRoot w:val="001B648E"/>
    <w:rsid w:val="00017D98"/>
    <w:rsid w:val="00036161"/>
    <w:rsid w:val="00043962"/>
    <w:rsid w:val="000709F4"/>
    <w:rsid w:val="0010347C"/>
    <w:rsid w:val="0014220A"/>
    <w:rsid w:val="001B423F"/>
    <w:rsid w:val="001B648E"/>
    <w:rsid w:val="00206834"/>
    <w:rsid w:val="0024235A"/>
    <w:rsid w:val="003137F1"/>
    <w:rsid w:val="0037680A"/>
    <w:rsid w:val="00382C88"/>
    <w:rsid w:val="00414810"/>
    <w:rsid w:val="00477514"/>
    <w:rsid w:val="004936AF"/>
    <w:rsid w:val="004C7E36"/>
    <w:rsid w:val="004D7DD8"/>
    <w:rsid w:val="00556845"/>
    <w:rsid w:val="0058665D"/>
    <w:rsid w:val="005D29E5"/>
    <w:rsid w:val="005D4CAC"/>
    <w:rsid w:val="00631499"/>
    <w:rsid w:val="0063362B"/>
    <w:rsid w:val="00794034"/>
    <w:rsid w:val="007C3D57"/>
    <w:rsid w:val="00846023"/>
    <w:rsid w:val="008E0E20"/>
    <w:rsid w:val="008F5C07"/>
    <w:rsid w:val="00911DD1"/>
    <w:rsid w:val="00912A3A"/>
    <w:rsid w:val="00983F11"/>
    <w:rsid w:val="009D2ED1"/>
    <w:rsid w:val="00A45E6E"/>
    <w:rsid w:val="00A6305B"/>
    <w:rsid w:val="00A832EF"/>
    <w:rsid w:val="00AB4D5A"/>
    <w:rsid w:val="00AC4E71"/>
    <w:rsid w:val="00B102EE"/>
    <w:rsid w:val="00B5222C"/>
    <w:rsid w:val="00B62956"/>
    <w:rsid w:val="00B9082C"/>
    <w:rsid w:val="00BB77F2"/>
    <w:rsid w:val="00BC1A35"/>
    <w:rsid w:val="00BD148D"/>
    <w:rsid w:val="00C02A43"/>
    <w:rsid w:val="00C2217F"/>
    <w:rsid w:val="00C277A0"/>
    <w:rsid w:val="00C90788"/>
    <w:rsid w:val="00CD3E27"/>
    <w:rsid w:val="00D20981"/>
    <w:rsid w:val="00D50D8F"/>
    <w:rsid w:val="00D523C5"/>
    <w:rsid w:val="00DA3C3D"/>
    <w:rsid w:val="00E13FAB"/>
    <w:rsid w:val="00E71C61"/>
    <w:rsid w:val="00E8446B"/>
    <w:rsid w:val="00E95C90"/>
    <w:rsid w:val="00EF187B"/>
    <w:rsid w:val="00F04BA5"/>
    <w:rsid w:val="00F25EE8"/>
    <w:rsid w:val="00F37CBB"/>
    <w:rsid w:val="00F500F8"/>
    <w:rsid w:val="00F54421"/>
    <w:rsid w:val="00FA1B03"/>
    <w:rsid w:val="00FD2EF4"/>
    <w:rsid w:val="00FF6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983F11"/>
    <w:rPr>
      <w:i/>
      <w:iCs/>
    </w:rPr>
  </w:style>
  <w:style w:type="character" w:customStyle="1" w:styleId="apple-converted-space">
    <w:name w:val="apple-converted-space"/>
    <w:basedOn w:val="Carpredefinitoparagrafo"/>
    <w:rsid w:val="00983F11"/>
  </w:style>
  <w:style w:type="paragraph" w:styleId="Paragrafoelenco">
    <w:name w:val="List Paragraph"/>
    <w:basedOn w:val="Normale"/>
    <w:uiPriority w:val="34"/>
    <w:qFormat/>
    <w:rsid w:val="00FD2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Desktop\car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</Template>
  <TotalTime>21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2015-09-19T08:30:00Z</cp:lastPrinted>
  <dcterms:created xsi:type="dcterms:W3CDTF">2015-09-19T08:09:00Z</dcterms:created>
  <dcterms:modified xsi:type="dcterms:W3CDTF">2015-09-19T08:30:00Z</dcterms:modified>
</cp:coreProperties>
</file>