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834" w:rsidRDefault="00206834" w:rsidP="00043962">
      <w:pPr>
        <w:jc w:val="both"/>
      </w:pPr>
    </w:p>
    <w:p w:rsidR="005A245B" w:rsidRDefault="005A245B" w:rsidP="005A245B">
      <w:pPr>
        <w:jc w:val="right"/>
        <w:rPr>
          <w:b/>
        </w:rPr>
      </w:pPr>
      <w:r>
        <w:rPr>
          <w:b/>
        </w:rPr>
        <w:t xml:space="preserve"> A TUTTI I DOCENTI </w:t>
      </w:r>
    </w:p>
    <w:p w:rsidR="00191D3C" w:rsidRDefault="00191D3C" w:rsidP="006B7351">
      <w:pPr>
        <w:jc w:val="center"/>
        <w:rPr>
          <w:b/>
        </w:rPr>
      </w:pPr>
    </w:p>
    <w:p w:rsidR="00191D3C" w:rsidRDefault="00191D3C" w:rsidP="006B7351">
      <w:pPr>
        <w:jc w:val="center"/>
        <w:rPr>
          <w:b/>
        </w:rPr>
      </w:pPr>
    </w:p>
    <w:p w:rsidR="0014220A" w:rsidRPr="005A245B" w:rsidRDefault="006B7351" w:rsidP="006B7351">
      <w:pPr>
        <w:jc w:val="center"/>
        <w:rPr>
          <w:b/>
        </w:rPr>
      </w:pPr>
      <w:r w:rsidRPr="005A245B">
        <w:rPr>
          <w:b/>
        </w:rPr>
        <w:t xml:space="preserve">AVVISO 107 </w:t>
      </w:r>
    </w:p>
    <w:p w:rsidR="006B7351" w:rsidRDefault="006B7351" w:rsidP="006B7351">
      <w:pPr>
        <w:jc w:val="center"/>
      </w:pPr>
    </w:p>
    <w:p w:rsidR="00191D3C" w:rsidRDefault="00191D3C" w:rsidP="006B7351"/>
    <w:p w:rsidR="00191D3C" w:rsidRDefault="00191D3C" w:rsidP="006B7351"/>
    <w:p w:rsidR="006B7351" w:rsidRDefault="006B7351" w:rsidP="006B7351">
      <w:r>
        <w:t xml:space="preserve">OGGETTO: </w:t>
      </w:r>
      <w:r w:rsidRPr="005A245B">
        <w:rPr>
          <w:b/>
        </w:rPr>
        <w:t>PROPOSTA PIANO ANNUALE DELLE ATTIVITA’ DEI DOCENTI A.S. 15-16</w:t>
      </w:r>
      <w:r>
        <w:t xml:space="preserve"> </w:t>
      </w:r>
    </w:p>
    <w:p w:rsidR="006B7351" w:rsidRDefault="006B7351" w:rsidP="006B7351"/>
    <w:p w:rsidR="006B7351" w:rsidRDefault="006B7351" w:rsidP="006B7351">
      <w:r>
        <w:t>Segue la proposta di Piano annu</w:t>
      </w:r>
      <w:r w:rsidR="005A245B">
        <w:t>ale delle attività dei docenti in cui sono espressi sia gli incontri dell’anno scolastico diviso in trimestre che in quadrimestre</w:t>
      </w:r>
      <w:r>
        <w:t>.</w:t>
      </w:r>
    </w:p>
    <w:p w:rsidR="006B7351" w:rsidRDefault="006B7351" w:rsidP="006B7351"/>
    <w:p w:rsidR="006B7351" w:rsidRDefault="005F460F" w:rsidP="006B7351">
      <w:r>
        <w:t xml:space="preserve">SETTEMBRE </w:t>
      </w:r>
    </w:p>
    <w:p w:rsidR="006B7351" w:rsidRDefault="006B7351" w:rsidP="006B7351">
      <w:r>
        <w:t xml:space="preserve">Seconda decade : </w:t>
      </w:r>
      <w:r w:rsidR="005F460F">
        <w:t xml:space="preserve"> Consigli di classe </w:t>
      </w:r>
      <w:r>
        <w:t xml:space="preserve">( sia per il quadrimestre </w:t>
      </w:r>
      <w:r w:rsidR="005A245B">
        <w:t>c</w:t>
      </w:r>
      <w:r>
        <w:t xml:space="preserve">he per il trimestre ) </w:t>
      </w:r>
    </w:p>
    <w:p w:rsidR="006B7351" w:rsidRDefault="006B7351" w:rsidP="006B7351"/>
    <w:p w:rsidR="00191D3C" w:rsidRDefault="00191D3C" w:rsidP="006B7351"/>
    <w:p w:rsidR="006B7351" w:rsidRDefault="005F460F" w:rsidP="006B7351">
      <w:r>
        <w:t xml:space="preserve">OTTOBRE </w:t>
      </w:r>
    </w:p>
    <w:p w:rsidR="006B7351" w:rsidRDefault="006B7351" w:rsidP="006B7351">
      <w:r>
        <w:t>Prima metà : Seconda r</w:t>
      </w:r>
      <w:r w:rsidR="005F460F">
        <w:t xml:space="preserve">iunione per dipartimenti </w:t>
      </w:r>
      <w:r w:rsidR="005A245B">
        <w:t xml:space="preserve">( sia per il quadrimestre </w:t>
      </w:r>
      <w:r w:rsidR="005A245B">
        <w:t>c</w:t>
      </w:r>
      <w:r w:rsidR="005A245B">
        <w:t xml:space="preserve">he per il trimestre ) </w:t>
      </w:r>
    </w:p>
    <w:p w:rsidR="006B7351" w:rsidRDefault="006B7351" w:rsidP="006B7351"/>
    <w:p w:rsidR="00191D3C" w:rsidRDefault="00191D3C" w:rsidP="006B7351"/>
    <w:p w:rsidR="006B7351" w:rsidRDefault="006B7351" w:rsidP="006B7351">
      <w:r>
        <w:t>NOVEMBRE</w:t>
      </w:r>
    </w:p>
    <w:p w:rsidR="006B7351" w:rsidRDefault="005F460F" w:rsidP="006B7351">
      <w:r>
        <w:t xml:space="preserve">Elezioni </w:t>
      </w:r>
      <w:r w:rsidR="00191D3C">
        <w:t xml:space="preserve">dei </w:t>
      </w:r>
      <w:r>
        <w:t xml:space="preserve">rappresentanti di classe </w:t>
      </w:r>
      <w:r w:rsidR="00191D3C">
        <w:t xml:space="preserve">; </w:t>
      </w:r>
      <w:r w:rsidR="005A245B">
        <w:t xml:space="preserve"> c</w:t>
      </w:r>
      <w:r>
        <w:t>onsigli di classe</w:t>
      </w:r>
      <w:r w:rsidR="006B7351">
        <w:t xml:space="preserve"> </w:t>
      </w:r>
      <w:r>
        <w:t xml:space="preserve"> </w:t>
      </w:r>
      <w:r w:rsidR="006B7351">
        <w:t>per l’insediamento</w:t>
      </w:r>
      <w:r w:rsidR="005A245B">
        <w:t xml:space="preserve"> dei rappresentanti di classe: alunni e famiglie </w:t>
      </w:r>
      <w:r w:rsidR="005A245B">
        <w:t>( sia per il quadrimestre che per il trimestre )</w:t>
      </w:r>
    </w:p>
    <w:p w:rsidR="00191D3C" w:rsidRDefault="00191D3C" w:rsidP="006B7351">
      <w:r>
        <w:t xml:space="preserve">Ultima decade fine del primo trimestre </w:t>
      </w:r>
    </w:p>
    <w:p w:rsidR="006B7351" w:rsidRDefault="006B7351" w:rsidP="006B7351"/>
    <w:p w:rsidR="006B7351" w:rsidRDefault="006B7351" w:rsidP="006B7351"/>
    <w:p w:rsidR="006B7351" w:rsidRDefault="005F460F" w:rsidP="006B7351">
      <w:r>
        <w:t xml:space="preserve">DICEMBRE </w:t>
      </w:r>
    </w:p>
    <w:p w:rsidR="005A245B" w:rsidRDefault="005A245B" w:rsidP="006B7351">
      <w:r>
        <w:t xml:space="preserve">Prima decade : scrutini primo trimestre ( nel caso di scelta di trimestre) </w:t>
      </w:r>
    </w:p>
    <w:p w:rsidR="005A245B" w:rsidRDefault="005A245B" w:rsidP="006B7351"/>
    <w:p w:rsidR="006B7351" w:rsidRDefault="005A245B" w:rsidP="006B7351">
      <w:r>
        <w:t>A seguire i</w:t>
      </w:r>
      <w:r w:rsidR="005F460F">
        <w:t>ncontri scuola famiglia per Biennio e per Triennio per comunicare ai genitori eventuali problematiche relati</w:t>
      </w:r>
      <w:r w:rsidR="006B7351">
        <w:t>ve alla valutazione intermedia</w:t>
      </w:r>
      <w:r>
        <w:t xml:space="preserve"> del quadrimestre </w:t>
      </w:r>
      <w:r w:rsidR="006B7351">
        <w:t xml:space="preserve">, o , nel caso di scelta del trimestre per comunicare l’esito del primo trimetre. </w:t>
      </w:r>
    </w:p>
    <w:p w:rsidR="006B7351" w:rsidRDefault="006B7351" w:rsidP="006B7351"/>
    <w:p w:rsidR="006B7351" w:rsidRDefault="006B7351" w:rsidP="006B7351">
      <w:r>
        <w:t xml:space="preserve">GENNAIO </w:t>
      </w:r>
    </w:p>
    <w:p w:rsidR="005A245B" w:rsidRDefault="00191D3C" w:rsidP="006B7351">
      <w:r>
        <w:t>Ultima decade f</w:t>
      </w:r>
      <w:r w:rsidR="005F460F">
        <w:t xml:space="preserve">ine primo quadrimestre </w:t>
      </w:r>
    </w:p>
    <w:p w:rsidR="005A245B" w:rsidRDefault="005A245B" w:rsidP="006B7351"/>
    <w:p w:rsidR="005A245B" w:rsidRDefault="005F460F" w:rsidP="006B7351">
      <w:r>
        <w:t xml:space="preserve">FEBBRAIO </w:t>
      </w:r>
    </w:p>
    <w:p w:rsidR="00B30698" w:rsidRDefault="00B30698" w:rsidP="006B7351">
      <w:r>
        <w:t xml:space="preserve">Prima decade consigli di classe intermedi in caso di scelta di trimestre. </w:t>
      </w:r>
    </w:p>
    <w:p w:rsidR="005A245B" w:rsidRDefault="00B30698" w:rsidP="006B7351">
      <w:r>
        <w:t xml:space="preserve">Prima decade : </w:t>
      </w:r>
      <w:r w:rsidR="005F460F">
        <w:t xml:space="preserve"> scrutini primo quadrimestre </w:t>
      </w:r>
    </w:p>
    <w:p w:rsidR="005A245B" w:rsidRDefault="005A245B" w:rsidP="006B7351">
      <w:r>
        <w:t>Alla fine degli scrutini</w:t>
      </w:r>
      <w:r w:rsidR="00B30698">
        <w:t xml:space="preserve"> </w:t>
      </w:r>
      <w:r>
        <w:t xml:space="preserve">: </w:t>
      </w:r>
      <w:r w:rsidR="005F460F">
        <w:t xml:space="preserve"> </w:t>
      </w:r>
      <w:r>
        <w:t>“</w:t>
      </w:r>
      <w:r w:rsidR="005F460F">
        <w:t>Incontri scuola famiglia per biennio e triennio</w:t>
      </w:r>
      <w:r>
        <w:t>”</w:t>
      </w:r>
      <w:r w:rsidR="005F460F">
        <w:t xml:space="preserve"> per consegna esiti 1° quadrimestre </w:t>
      </w:r>
      <w:r w:rsidR="00B30698">
        <w:t xml:space="preserve">( solo in caso di scelta di quadrimestre) </w:t>
      </w:r>
    </w:p>
    <w:p w:rsidR="005A245B" w:rsidRDefault="005A245B" w:rsidP="006B7351"/>
    <w:p w:rsidR="00B30698" w:rsidRDefault="00B30698" w:rsidP="006B7351"/>
    <w:p w:rsidR="005A245B" w:rsidRDefault="005A245B" w:rsidP="006B7351">
      <w:r>
        <w:t xml:space="preserve">MARZO </w:t>
      </w:r>
    </w:p>
    <w:p w:rsidR="005A245B" w:rsidRDefault="005A245B" w:rsidP="006B7351">
      <w:r>
        <w:t>Prima decade scrutini secondo trimestre</w:t>
      </w:r>
    </w:p>
    <w:p w:rsidR="00191D3C" w:rsidRDefault="00191D3C" w:rsidP="006B7351">
      <w:r>
        <w:t>Inizio seconda decade incontri scuola famiglia per la comunicazione degli esiti del secondo trimestre</w:t>
      </w:r>
    </w:p>
    <w:p w:rsidR="005A245B" w:rsidRDefault="005A245B" w:rsidP="006B7351"/>
    <w:p w:rsidR="00191D3C" w:rsidRDefault="00191D3C" w:rsidP="006B7351"/>
    <w:p w:rsidR="005A245B" w:rsidRDefault="005F460F" w:rsidP="006B7351">
      <w:r>
        <w:t xml:space="preserve">APRILE </w:t>
      </w:r>
    </w:p>
    <w:p w:rsidR="00191D3C" w:rsidRDefault="005A245B" w:rsidP="00191D3C">
      <w:r>
        <w:t xml:space="preserve">Prima decade </w:t>
      </w:r>
      <w:r w:rsidR="005F460F">
        <w:t xml:space="preserve"> riunione per dipartimenti </w:t>
      </w:r>
      <w:r w:rsidR="00191D3C">
        <w:t>( sia per il quadrimestre che per il trimestre )</w:t>
      </w:r>
    </w:p>
    <w:p w:rsidR="00191D3C" w:rsidRDefault="005A245B" w:rsidP="00191D3C">
      <w:r>
        <w:t xml:space="preserve">Seconda decade  </w:t>
      </w:r>
      <w:r w:rsidR="005F460F">
        <w:t xml:space="preserve">Consigli di classe </w:t>
      </w:r>
      <w:r w:rsidR="00B30698">
        <w:t xml:space="preserve"> intermedi </w:t>
      </w:r>
      <w:r w:rsidR="00191D3C">
        <w:t>( sia per il quadrimestre che per il trimestre )</w:t>
      </w:r>
    </w:p>
    <w:p w:rsidR="005A245B" w:rsidRDefault="005A245B" w:rsidP="006B7351"/>
    <w:p w:rsidR="005A245B" w:rsidRDefault="005A245B" w:rsidP="006B7351"/>
    <w:p w:rsidR="005A245B" w:rsidRDefault="005F460F" w:rsidP="006B7351">
      <w:r>
        <w:t xml:space="preserve">MAGGIO </w:t>
      </w:r>
    </w:p>
    <w:p w:rsidR="005A245B" w:rsidRDefault="005A245B" w:rsidP="005A245B">
      <w:r>
        <w:t xml:space="preserve">Prima decade </w:t>
      </w:r>
      <w:r w:rsidR="005F460F">
        <w:t>ultimi incontri pomeridiani scuola famiglia per biennio e triennio per comunicare ai genitori eventuali problematiche r</w:t>
      </w:r>
      <w:r>
        <w:t xml:space="preserve">elative alla valutazione finale </w:t>
      </w:r>
      <w:r>
        <w:t>( sia per il quadrimestre che per il trimestre )</w:t>
      </w:r>
    </w:p>
    <w:p w:rsidR="00191D3C" w:rsidRDefault="00191D3C" w:rsidP="005A245B">
      <w:r>
        <w:t xml:space="preserve">Prima decade </w:t>
      </w:r>
      <w:r w:rsidR="005F460F">
        <w:t xml:space="preserve">consigli classi 5 </w:t>
      </w:r>
      <w:r w:rsidR="00B30698">
        <w:t>( sia per il quadrimestre che per il trimestre )</w:t>
      </w:r>
    </w:p>
    <w:p w:rsidR="0040301B" w:rsidRDefault="005F460F" w:rsidP="0040301B">
      <w:r>
        <w:t xml:space="preserve">Attività connesse allo svolgimento rilevazioni nazionali degli apprendimenti secondo le indicazioni ministeriali </w:t>
      </w:r>
      <w:r w:rsidR="0040301B">
        <w:t>( sia per il quadrimestre che per il trimestre )</w:t>
      </w:r>
    </w:p>
    <w:p w:rsidR="00191D3C" w:rsidRDefault="00191D3C" w:rsidP="005A245B"/>
    <w:p w:rsidR="00191D3C" w:rsidRDefault="00191D3C" w:rsidP="005A245B">
      <w:bookmarkStart w:id="0" w:name="_GoBack"/>
      <w:bookmarkEnd w:id="0"/>
    </w:p>
    <w:p w:rsidR="00191D3C" w:rsidRDefault="005F460F" w:rsidP="005A245B">
      <w:r>
        <w:t xml:space="preserve">GIUGNO </w:t>
      </w:r>
    </w:p>
    <w:p w:rsidR="00191D3C" w:rsidRDefault="00191D3C" w:rsidP="005A245B">
      <w:r>
        <w:t>Prima decade t</w:t>
      </w:r>
      <w:r w:rsidR="005F460F">
        <w:t xml:space="preserve">ermine delle lezioni </w:t>
      </w:r>
      <w:r>
        <w:t>:</w:t>
      </w:r>
    </w:p>
    <w:p w:rsidR="00191D3C" w:rsidRDefault="00B30698" w:rsidP="005A245B">
      <w:r>
        <w:t>Al termine dell’anno scolastico i</w:t>
      </w:r>
      <w:r w:rsidR="005F460F">
        <w:t>nizi</w:t>
      </w:r>
      <w:r>
        <w:t>o</w:t>
      </w:r>
      <w:r w:rsidR="005F460F">
        <w:t xml:space="preserve"> scrutini secondo quadrimestre </w:t>
      </w:r>
      <w:r w:rsidR="00191D3C">
        <w:t xml:space="preserve">o del terzo timestre </w:t>
      </w:r>
    </w:p>
    <w:p w:rsidR="00191D3C" w:rsidRDefault="00191D3C" w:rsidP="005A245B"/>
    <w:p w:rsidR="00191D3C" w:rsidRDefault="00191D3C" w:rsidP="005A245B"/>
    <w:p w:rsidR="00191D3C" w:rsidRDefault="00191D3C" w:rsidP="005A245B"/>
    <w:p w:rsidR="00191D3C" w:rsidRDefault="00191D3C" w:rsidP="005A245B">
      <w:r>
        <w:t xml:space="preserve">LUGLIO Esami di Stato </w:t>
      </w:r>
    </w:p>
    <w:p w:rsidR="00191D3C" w:rsidRDefault="00191D3C" w:rsidP="006B7351"/>
    <w:p w:rsidR="00191D3C" w:rsidRDefault="00191D3C" w:rsidP="006B7351"/>
    <w:p w:rsidR="00191D3C" w:rsidRDefault="00191D3C" w:rsidP="006B7351"/>
    <w:p w:rsidR="00F54421" w:rsidRDefault="00206834" w:rsidP="006B7351">
      <w:r>
        <w:t xml:space="preserve">Napoli </w:t>
      </w:r>
      <w:r w:rsidR="00191D3C">
        <w:t xml:space="preserve">31/8/2015              </w:t>
      </w:r>
      <w:r w:rsidR="00F54421">
        <w:t xml:space="preserve">                                      </w:t>
      </w:r>
      <w:r w:rsidR="00F54421" w:rsidRPr="00F54421">
        <w:t xml:space="preserve"> </w:t>
      </w:r>
      <w:r w:rsidR="00F54421">
        <w:t>IL DIRIGENTE SCOLASTICO</w:t>
      </w:r>
    </w:p>
    <w:p w:rsidR="00206834" w:rsidRDefault="00F54421" w:rsidP="006B7351">
      <w:r>
        <w:tab/>
      </w:r>
      <w:r>
        <w:tab/>
        <w:t xml:space="preserve">                                                              Prof.ssa Maddalena Iannone</w:t>
      </w:r>
    </w:p>
    <w:p w:rsidR="00846023" w:rsidRDefault="00846023" w:rsidP="006B7351"/>
    <w:p w:rsidR="00043962" w:rsidRDefault="00043962" w:rsidP="00AC4E71">
      <w:pPr>
        <w:jc w:val="right"/>
      </w:pPr>
    </w:p>
    <w:sectPr w:rsidR="00043962" w:rsidSect="005D29E5">
      <w:headerReference w:type="default" r:id="rId6"/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D3C" w:rsidRDefault="00191D3C" w:rsidP="00191D3C">
      <w:r>
        <w:separator/>
      </w:r>
    </w:p>
  </w:endnote>
  <w:endnote w:type="continuationSeparator" w:id="0">
    <w:p w:rsidR="00191D3C" w:rsidRDefault="00191D3C" w:rsidP="0019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3240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91D3C" w:rsidRDefault="00191D3C">
            <w:pPr>
              <w:pStyle w:val="Pidipagina"/>
              <w:jc w:val="center"/>
            </w:pPr>
            <w:r>
              <w:t xml:space="preserve">Proposta </w:t>
            </w:r>
            <w:r w:rsidR="00B30698">
              <w:t>del D.S. : P</w:t>
            </w:r>
            <w:r>
              <w:t xml:space="preserve">iano delle attivita’ a.s. 15-16  - 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0301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0301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91D3C" w:rsidRDefault="0019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D3C" w:rsidRDefault="00191D3C" w:rsidP="00191D3C">
      <w:r>
        <w:separator/>
      </w:r>
    </w:p>
  </w:footnote>
  <w:footnote w:type="continuationSeparator" w:id="0">
    <w:p w:rsidR="00191D3C" w:rsidRDefault="00191D3C" w:rsidP="00191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D3C" w:rsidRDefault="00191D3C">
    <w:pPr>
      <w:pStyle w:val="Intestazione"/>
    </w:pPr>
  </w:p>
  <w:tbl>
    <w:tblPr>
      <w:tblW w:w="88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191D3C" w:rsidTr="00F512E5">
      <w:trPr>
        <w:trHeight w:val="884"/>
        <w:jc w:val="center"/>
      </w:trPr>
      <w:tc>
        <w:tcPr>
          <w:tcW w:w="1333" w:type="dxa"/>
          <w:vAlign w:val="center"/>
        </w:tcPr>
        <w:p w:rsidR="00191D3C" w:rsidRPr="003B27A3" w:rsidRDefault="00191D3C" w:rsidP="00191D3C">
          <w:pPr>
            <w:jc w:val="both"/>
            <w:rPr>
              <w:b/>
              <w:bCs/>
            </w:rPr>
          </w:pPr>
          <w:r>
            <w:rPr>
              <w:b/>
              <w:noProof/>
            </w:rPr>
            <w:drawing>
              <wp:inline distT="0" distB="0" distL="0" distR="0" wp14:anchorId="63474765" wp14:editId="408AEA26">
                <wp:extent cx="876300" cy="581025"/>
                <wp:effectExtent l="19050" t="0" r="0" b="0"/>
                <wp:docPr id="4" name="Immagine 4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191D3C" w:rsidRDefault="00191D3C" w:rsidP="00191D3C"/>
        <w:p w:rsidR="00191D3C" w:rsidRDefault="00191D3C" w:rsidP="00191D3C">
          <w:r>
            <w:t xml:space="preserve">                                                </w:t>
          </w:r>
          <w:r>
            <w:rPr>
              <w:noProof/>
            </w:rPr>
            <w:drawing>
              <wp:inline distT="0" distB="0" distL="0" distR="0" wp14:anchorId="2C458255" wp14:editId="01A5B825">
                <wp:extent cx="466725" cy="523875"/>
                <wp:effectExtent l="19050" t="0" r="9525" b="0"/>
                <wp:docPr id="5" name="Immagine 1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91D3C" w:rsidRDefault="00191D3C" w:rsidP="00191D3C">
          <w:pPr>
            <w:jc w:val="center"/>
          </w:pPr>
          <w:r>
            <w:rPr>
              <w:b/>
            </w:rPr>
            <w:t>ISTITUTO SUPERIORE “GENTILESCHI”</w:t>
          </w:r>
        </w:p>
        <w:p w:rsidR="00191D3C" w:rsidRDefault="00191D3C" w:rsidP="00191D3C">
          <w:pPr>
            <w:jc w:val="center"/>
          </w:pPr>
          <w:r>
            <w:t>Via Nuova Agnano, 30   80125  Napoli</w:t>
          </w:r>
        </w:p>
        <w:p w:rsidR="00191D3C" w:rsidRDefault="00191D3C" w:rsidP="00191D3C">
          <w:pPr>
            <w:jc w:val="center"/>
            <w:rPr>
              <w:szCs w:val="20"/>
              <w:lang w:val="en-GB"/>
            </w:rPr>
          </w:pPr>
        </w:p>
      </w:tc>
      <w:tc>
        <w:tcPr>
          <w:tcW w:w="1633" w:type="dxa"/>
          <w:vAlign w:val="center"/>
        </w:tcPr>
        <w:p w:rsidR="00191D3C" w:rsidRDefault="00191D3C" w:rsidP="00191D3C">
          <w:pPr>
            <w:ind w:left="400" w:hanging="290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4D961EEF" wp14:editId="132D9936">
                <wp:extent cx="933450" cy="600075"/>
                <wp:effectExtent l="19050" t="0" r="0" b="0"/>
                <wp:docPr id="6" name="Immagine 6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1D3C" w:rsidRDefault="00191D3C">
    <w:pPr>
      <w:pStyle w:val="Intestazione"/>
    </w:pPr>
  </w:p>
  <w:p w:rsidR="00191D3C" w:rsidRDefault="00191D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0F"/>
    <w:rsid w:val="00036161"/>
    <w:rsid w:val="00043962"/>
    <w:rsid w:val="000709F4"/>
    <w:rsid w:val="0010347C"/>
    <w:rsid w:val="0014220A"/>
    <w:rsid w:val="00191D3C"/>
    <w:rsid w:val="001B423F"/>
    <w:rsid w:val="00206834"/>
    <w:rsid w:val="0024235A"/>
    <w:rsid w:val="003137F1"/>
    <w:rsid w:val="0037680A"/>
    <w:rsid w:val="00382C88"/>
    <w:rsid w:val="0040301B"/>
    <w:rsid w:val="00414810"/>
    <w:rsid w:val="00477514"/>
    <w:rsid w:val="004936AF"/>
    <w:rsid w:val="004C7E36"/>
    <w:rsid w:val="004D7DD8"/>
    <w:rsid w:val="00556845"/>
    <w:rsid w:val="0058665D"/>
    <w:rsid w:val="005A245B"/>
    <w:rsid w:val="005D29E5"/>
    <w:rsid w:val="005D4CAC"/>
    <w:rsid w:val="005F460F"/>
    <w:rsid w:val="00631499"/>
    <w:rsid w:val="0063362B"/>
    <w:rsid w:val="006B7351"/>
    <w:rsid w:val="00794034"/>
    <w:rsid w:val="007C3D57"/>
    <w:rsid w:val="00846023"/>
    <w:rsid w:val="008E0E20"/>
    <w:rsid w:val="008F5C07"/>
    <w:rsid w:val="00911DD1"/>
    <w:rsid w:val="00912A3A"/>
    <w:rsid w:val="009D2ED1"/>
    <w:rsid w:val="00A45E6E"/>
    <w:rsid w:val="00A6305B"/>
    <w:rsid w:val="00A832EF"/>
    <w:rsid w:val="00AB4D5A"/>
    <w:rsid w:val="00AC4E71"/>
    <w:rsid w:val="00B102EE"/>
    <w:rsid w:val="00B30698"/>
    <w:rsid w:val="00B5222C"/>
    <w:rsid w:val="00B62956"/>
    <w:rsid w:val="00B9082C"/>
    <w:rsid w:val="00BB77F2"/>
    <w:rsid w:val="00BC1A35"/>
    <w:rsid w:val="00BD148D"/>
    <w:rsid w:val="00C02A43"/>
    <w:rsid w:val="00C2217F"/>
    <w:rsid w:val="00C277A0"/>
    <w:rsid w:val="00C90788"/>
    <w:rsid w:val="00CD3E27"/>
    <w:rsid w:val="00D50D8F"/>
    <w:rsid w:val="00D523C5"/>
    <w:rsid w:val="00DA3C3D"/>
    <w:rsid w:val="00E13FAB"/>
    <w:rsid w:val="00E71C61"/>
    <w:rsid w:val="00E95C90"/>
    <w:rsid w:val="00EF187B"/>
    <w:rsid w:val="00F04BA5"/>
    <w:rsid w:val="00F25EE8"/>
    <w:rsid w:val="00F37CBB"/>
    <w:rsid w:val="00F500F8"/>
    <w:rsid w:val="00F54421"/>
    <w:rsid w:val="00FA1B03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588AE-4201-4439-BF3E-B1AC9CFF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91D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D3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91D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D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rt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55"/>
    <w:rsid w:val="0020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FB455F8574348F8B4BA86508132C368">
    <w:name w:val="4FB455F8574348F8B4BA86508132C368"/>
    <w:rsid w:val="00204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</Template>
  <TotalTime>57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salvatore pace</cp:lastModifiedBy>
  <cp:revision>1</cp:revision>
  <cp:lastPrinted>2013-12-17T11:11:00Z</cp:lastPrinted>
  <dcterms:created xsi:type="dcterms:W3CDTF">2015-08-31T17:28:00Z</dcterms:created>
  <dcterms:modified xsi:type="dcterms:W3CDTF">2015-08-31T18:25:00Z</dcterms:modified>
</cp:coreProperties>
</file>