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3"/>
        <w:gridCol w:w="5924"/>
        <w:gridCol w:w="1633"/>
      </w:tblGrid>
      <w:tr w:rsidR="005D29E5" w:rsidTr="00F54421">
        <w:trPr>
          <w:trHeight w:val="884"/>
          <w:jc w:val="center"/>
        </w:trPr>
        <w:tc>
          <w:tcPr>
            <w:tcW w:w="1333" w:type="dxa"/>
            <w:vAlign w:val="center"/>
          </w:tcPr>
          <w:p w:rsidR="005D29E5" w:rsidRPr="003B27A3" w:rsidRDefault="00F37CBB" w:rsidP="007C3D57">
            <w:pPr>
              <w:jc w:val="both"/>
              <w:rPr>
                <w:b/>
                <w:bCs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76300" cy="581025"/>
                  <wp:effectExtent l="19050" t="0" r="0" b="0"/>
                  <wp:docPr id="1" name="Immagine 1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4" w:type="dxa"/>
            <w:vAlign w:val="center"/>
          </w:tcPr>
          <w:p w:rsidR="005D29E5" w:rsidRDefault="005D29E5" w:rsidP="00D523C5"/>
          <w:p w:rsidR="005D29E5" w:rsidRDefault="005D29E5" w:rsidP="00D523C5">
            <w:r>
              <w:t xml:space="preserve">                                              </w:t>
            </w:r>
            <w:r w:rsidR="0024235A">
              <w:t xml:space="preserve">  </w:t>
            </w:r>
            <w:r w:rsidR="00F37CBB">
              <w:rPr>
                <w:noProof/>
              </w:rPr>
              <w:drawing>
                <wp:inline distT="0" distB="0" distL="0" distR="0">
                  <wp:extent cx="466725" cy="523875"/>
                  <wp:effectExtent l="19050" t="0" r="9525" b="0"/>
                  <wp:docPr id="2" name="Immagine 1" descr="http://galilei2d.altervista.org/wordpress/?p=2638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http://galilei2d.altervista.org/wordpress/?p=2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29E5" w:rsidRDefault="005D29E5" w:rsidP="00D523C5">
            <w:pPr>
              <w:jc w:val="center"/>
            </w:pPr>
            <w:r>
              <w:rPr>
                <w:b/>
              </w:rPr>
              <w:t xml:space="preserve">ISTITUTO </w:t>
            </w:r>
            <w:r w:rsidR="00E95C90">
              <w:rPr>
                <w:b/>
              </w:rPr>
              <w:t>SUPERIORE</w:t>
            </w:r>
            <w:r>
              <w:rPr>
                <w:b/>
              </w:rPr>
              <w:t xml:space="preserve"> </w:t>
            </w:r>
            <w:r w:rsidR="000709F4">
              <w:rPr>
                <w:b/>
              </w:rPr>
              <w:t>“</w:t>
            </w:r>
            <w:r>
              <w:rPr>
                <w:b/>
              </w:rPr>
              <w:t>GENTILESCHI</w:t>
            </w:r>
            <w:r w:rsidR="000709F4">
              <w:rPr>
                <w:b/>
              </w:rPr>
              <w:t>”</w:t>
            </w:r>
          </w:p>
          <w:p w:rsidR="005D29E5" w:rsidRDefault="005D29E5" w:rsidP="00D523C5">
            <w:pPr>
              <w:jc w:val="center"/>
            </w:pPr>
            <w:r>
              <w:t>Via Nuova Agnano, 30   80125  Napoli</w:t>
            </w:r>
          </w:p>
          <w:p w:rsidR="00B62956" w:rsidRDefault="00B62956" w:rsidP="00D523C5">
            <w:pPr>
              <w:jc w:val="center"/>
              <w:rPr>
                <w:szCs w:val="20"/>
                <w:lang w:val="en-GB"/>
              </w:rPr>
            </w:pPr>
          </w:p>
        </w:tc>
        <w:tc>
          <w:tcPr>
            <w:tcW w:w="1633" w:type="dxa"/>
            <w:vAlign w:val="center"/>
          </w:tcPr>
          <w:p w:rsidR="005D29E5" w:rsidRDefault="00F37CBB" w:rsidP="005D29E5">
            <w:pPr>
              <w:ind w:left="400" w:hanging="290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>
                  <wp:extent cx="933450" cy="600075"/>
                  <wp:effectExtent l="19050" t="0" r="0" b="0"/>
                  <wp:docPr id="3" name="Immagine 3" descr="ar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ar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6834" w:rsidRDefault="00206834" w:rsidP="00043962">
      <w:pPr>
        <w:jc w:val="both"/>
      </w:pPr>
    </w:p>
    <w:p w:rsidR="00C87E0F" w:rsidRDefault="00C87E0F" w:rsidP="00C87E0F">
      <w:pPr>
        <w:jc w:val="center"/>
      </w:pPr>
    </w:p>
    <w:p w:rsidR="00C87E0F" w:rsidRDefault="00C87E0F" w:rsidP="00C87E0F">
      <w:pPr>
        <w:jc w:val="right"/>
      </w:pPr>
      <w:r>
        <w:t xml:space="preserve">A TUTTI I DOCENTI </w:t>
      </w:r>
    </w:p>
    <w:p w:rsidR="00C87E0F" w:rsidRDefault="00C87E0F" w:rsidP="00C87E0F">
      <w:pPr>
        <w:jc w:val="right"/>
      </w:pPr>
      <w:r>
        <w:t xml:space="preserve">P.C. ALLA DSGA </w:t>
      </w:r>
    </w:p>
    <w:p w:rsidR="0014220A" w:rsidRPr="00C87E0F" w:rsidRDefault="00C87E0F" w:rsidP="00C87E0F">
      <w:pPr>
        <w:jc w:val="center"/>
        <w:rPr>
          <w:b/>
        </w:rPr>
      </w:pPr>
      <w:r w:rsidRPr="00C87E0F">
        <w:rPr>
          <w:b/>
        </w:rPr>
        <w:t>AVVISO 110</w:t>
      </w:r>
    </w:p>
    <w:p w:rsidR="00604EC3" w:rsidRDefault="00604EC3" w:rsidP="00DE3AB8"/>
    <w:p w:rsidR="00C87E0F" w:rsidRDefault="00C87E0F" w:rsidP="00DE3AB8">
      <w:r>
        <w:t xml:space="preserve">OGGETTO: RIUNIONI PER DIPARTIMENTO. </w:t>
      </w:r>
    </w:p>
    <w:p w:rsidR="00C87E0F" w:rsidRDefault="00C87E0F" w:rsidP="00DE3AB8"/>
    <w:p w:rsidR="0071323E" w:rsidRDefault="00C87E0F" w:rsidP="00C87E0F">
      <w:r>
        <w:t xml:space="preserve">Le riunioni </w:t>
      </w:r>
      <w:proofErr w:type="gramStart"/>
      <w:r>
        <w:t xml:space="preserve">dei </w:t>
      </w:r>
      <w:r w:rsidR="00290EE8">
        <w:t xml:space="preserve"> dipartimenti</w:t>
      </w:r>
      <w:proofErr w:type="gramEnd"/>
      <w:r w:rsidR="00290EE8">
        <w:t xml:space="preserve"> di: a) </w:t>
      </w:r>
      <w:r>
        <w:t xml:space="preserve">Lettere ( A050-A051-A052); </w:t>
      </w:r>
      <w:r w:rsidR="00290EE8">
        <w:t xml:space="preserve">b) </w:t>
      </w:r>
      <w:r>
        <w:t xml:space="preserve"> Matematica e Fisica (A049</w:t>
      </w:r>
      <w:r w:rsidR="00DE3AB8">
        <w:t xml:space="preserve"> </w:t>
      </w:r>
      <w:r>
        <w:t xml:space="preserve">); </w:t>
      </w:r>
      <w:r w:rsidR="00290EE8">
        <w:t xml:space="preserve">c) </w:t>
      </w:r>
      <w:r>
        <w:t xml:space="preserve">S.U. Storia e Filosofia, Diritto, Religione; </w:t>
      </w:r>
      <w:r w:rsidR="00290EE8">
        <w:t xml:space="preserve">d) </w:t>
      </w:r>
      <w:r>
        <w:t xml:space="preserve">Gruppo H; </w:t>
      </w:r>
      <w:r w:rsidR="00290EE8">
        <w:t xml:space="preserve">e) </w:t>
      </w:r>
      <w:r>
        <w:t>Scienze motorie;</w:t>
      </w:r>
      <w:r w:rsidR="00290EE8">
        <w:t xml:space="preserve"> f) Scienze N</w:t>
      </w:r>
      <w:r>
        <w:t xml:space="preserve">aturali </w:t>
      </w:r>
      <w:r w:rsidR="00290EE8">
        <w:t xml:space="preserve">e g) Storia dell’Arte </w:t>
      </w:r>
      <w:r>
        <w:t xml:space="preserve"> </w:t>
      </w:r>
      <w:r w:rsidR="00DE3AB8">
        <w:t>sono convocate il giorno</w:t>
      </w:r>
      <w:r w:rsidR="00DE3AB8">
        <w:t xml:space="preserve"> </w:t>
      </w:r>
      <w:r w:rsidR="00DE3AB8" w:rsidRPr="00290EE8">
        <w:rPr>
          <w:b/>
        </w:rPr>
        <w:t xml:space="preserve">3/9/2015 </w:t>
      </w:r>
      <w:r w:rsidR="00604EC3" w:rsidRPr="00290EE8">
        <w:rPr>
          <w:b/>
        </w:rPr>
        <w:t xml:space="preserve"> dalle ore 9.00</w:t>
      </w:r>
      <w:r w:rsidR="00290EE8">
        <w:t xml:space="preserve"> </w:t>
      </w:r>
      <w:r w:rsidR="00290EE8" w:rsidRPr="00290EE8">
        <w:rPr>
          <w:b/>
        </w:rPr>
        <w:t>alle ore 11.00</w:t>
      </w:r>
      <w:r w:rsidR="00DE3AB8">
        <w:t xml:space="preserve"> </w:t>
      </w:r>
      <w:r w:rsidR="00290EE8">
        <w:t xml:space="preserve">. La riunione del dipartimento di Lingue è indetta per </w:t>
      </w:r>
      <w:r w:rsidR="00290EE8">
        <w:t xml:space="preserve">il giorno </w:t>
      </w:r>
      <w:r w:rsidR="00290EE8" w:rsidRPr="00290EE8">
        <w:rPr>
          <w:b/>
        </w:rPr>
        <w:t>3/9/</w:t>
      </w:r>
      <w:proofErr w:type="gramStart"/>
      <w:r w:rsidR="00290EE8" w:rsidRPr="00290EE8">
        <w:rPr>
          <w:b/>
        </w:rPr>
        <w:t>2015  dalle</w:t>
      </w:r>
      <w:proofErr w:type="gramEnd"/>
      <w:r w:rsidR="00290EE8" w:rsidRPr="00290EE8">
        <w:rPr>
          <w:b/>
        </w:rPr>
        <w:t xml:space="preserve"> ore </w:t>
      </w:r>
      <w:r w:rsidR="00290EE8">
        <w:rPr>
          <w:b/>
        </w:rPr>
        <w:t>13.30 alle ore 15.3</w:t>
      </w:r>
      <w:r w:rsidR="00290EE8" w:rsidRPr="00290EE8">
        <w:rPr>
          <w:b/>
        </w:rPr>
        <w:t>0</w:t>
      </w:r>
      <w:r w:rsidR="00290EE8">
        <w:rPr>
          <w:b/>
        </w:rPr>
        <w:t xml:space="preserve">. </w:t>
      </w:r>
      <w:r w:rsidR="00290EE8">
        <w:t xml:space="preserve"> </w:t>
      </w:r>
    </w:p>
    <w:p w:rsidR="00C87E0F" w:rsidRDefault="00290EE8" w:rsidP="00C87E0F">
      <w:r>
        <w:t xml:space="preserve">L’O.d.g. è </w:t>
      </w:r>
      <w:proofErr w:type="gramStart"/>
      <w:r>
        <w:t>il  seguente</w:t>
      </w:r>
      <w:proofErr w:type="gramEnd"/>
      <w:r>
        <w:t xml:space="preserve"> </w:t>
      </w:r>
      <w:r w:rsidR="00DE3AB8">
        <w:t xml:space="preserve">: </w:t>
      </w:r>
    </w:p>
    <w:p w:rsidR="00DE3AB8" w:rsidRDefault="00DE3AB8" w:rsidP="00DE3AB8">
      <w:pPr>
        <w:pStyle w:val="Paragrafoelenco"/>
        <w:numPr>
          <w:ilvl w:val="0"/>
          <w:numId w:val="2"/>
        </w:numPr>
      </w:pPr>
      <w:r>
        <w:t>Individuazione coordinatore dipartimento</w:t>
      </w:r>
      <w:r w:rsidR="00290EE8">
        <w:t xml:space="preserve">; </w:t>
      </w:r>
      <w:r>
        <w:t xml:space="preserve"> </w:t>
      </w:r>
    </w:p>
    <w:p w:rsidR="00DE3AB8" w:rsidRDefault="00DE3AB8" w:rsidP="00DE3AB8">
      <w:pPr>
        <w:pStyle w:val="Paragrafoelenco"/>
        <w:numPr>
          <w:ilvl w:val="0"/>
          <w:numId w:val="2"/>
        </w:numPr>
      </w:pPr>
      <w:r>
        <w:t>Programmazione Dipartimentale</w:t>
      </w:r>
      <w:r>
        <w:t xml:space="preserve">: </w:t>
      </w:r>
    </w:p>
    <w:p w:rsidR="00DE3AB8" w:rsidRDefault="00DE3AB8" w:rsidP="00DE3AB8">
      <w:pPr>
        <w:pStyle w:val="Paragrafoelenco"/>
        <w:numPr>
          <w:ilvl w:val="1"/>
          <w:numId w:val="3"/>
        </w:numPr>
      </w:pPr>
      <w:r>
        <w:t>Ratifica/modifica pr</w:t>
      </w:r>
      <w:r w:rsidR="00604EC3">
        <w:t xml:space="preserve">ogrammazioni dipartimentale eventuale valutazione e consegna agli atti di strumenti per </w:t>
      </w:r>
      <w:proofErr w:type="gramStart"/>
      <w:r w:rsidR="00604EC3">
        <w:t>monitorare</w:t>
      </w:r>
      <w:r>
        <w:t xml:space="preserve"> </w:t>
      </w:r>
      <w:r w:rsidR="00604EC3">
        <w:t>:</w:t>
      </w:r>
      <w:proofErr w:type="gramEnd"/>
      <w:r w:rsidR="00604EC3">
        <w:t xml:space="preserve"> </w:t>
      </w:r>
      <w:r>
        <w:t>conoscenze, abilità e competenze, tipologia e numero delle ve</w:t>
      </w:r>
      <w:r w:rsidR="00604EC3">
        <w:t xml:space="preserve">rifiche per ogni anno di corso; </w:t>
      </w:r>
    </w:p>
    <w:p w:rsidR="00DE3AB8" w:rsidRDefault="00DE3AB8" w:rsidP="00DE3AB8">
      <w:pPr>
        <w:pStyle w:val="Paragrafoelenco"/>
        <w:numPr>
          <w:ilvl w:val="1"/>
          <w:numId w:val="3"/>
        </w:numPr>
      </w:pPr>
      <w:r>
        <w:t>Griglie di valutazione comuni (nelle quali siano e</w:t>
      </w:r>
      <w:r w:rsidR="00604EC3">
        <w:t xml:space="preserve">vitate bande di </w:t>
      </w:r>
      <w:proofErr w:type="gramStart"/>
      <w:r w:rsidR="00604EC3">
        <w:t>oscillazione  e</w:t>
      </w:r>
      <w:proofErr w:type="gramEnd"/>
      <w:r w:rsidR="00604EC3">
        <w:t xml:space="preserve"> facendo in modo</w:t>
      </w:r>
      <w:r>
        <w:t xml:space="preserve"> che ad ogni voto corrisponda un descrittore preciso) </w:t>
      </w:r>
    </w:p>
    <w:p w:rsidR="00DE3AB8" w:rsidRDefault="00DE3AB8" w:rsidP="00DE3AB8">
      <w:pPr>
        <w:pStyle w:val="Paragrafoelenco"/>
        <w:numPr>
          <w:ilvl w:val="1"/>
          <w:numId w:val="3"/>
        </w:numPr>
      </w:pPr>
      <w:r>
        <w:t xml:space="preserve">Tempi e modalità somministrazione test di ingresso comuni prime e terze classi </w:t>
      </w:r>
    </w:p>
    <w:p w:rsidR="00DE3AB8" w:rsidRDefault="00DE3AB8" w:rsidP="00DE3AB8">
      <w:pPr>
        <w:pStyle w:val="Paragrafoelenco"/>
        <w:numPr>
          <w:ilvl w:val="1"/>
          <w:numId w:val="3"/>
        </w:numPr>
      </w:pPr>
      <w:r>
        <w:t xml:space="preserve">Tempi e modalità somministrazione </w:t>
      </w:r>
      <w:r w:rsidR="00604EC3">
        <w:t xml:space="preserve">di prove comuni per classi parallele su obiettivi minimi </w:t>
      </w:r>
      <w:r w:rsidR="00604EC3">
        <w:t>(con produzione di opportune indicazioni da inserire nel POF)</w:t>
      </w:r>
    </w:p>
    <w:p w:rsidR="00DE3AB8" w:rsidRDefault="00DE3AB8" w:rsidP="00DE3AB8">
      <w:pPr>
        <w:pStyle w:val="Paragrafoelenco"/>
        <w:numPr>
          <w:ilvl w:val="1"/>
          <w:numId w:val="3"/>
        </w:numPr>
      </w:pPr>
      <w:r>
        <w:t xml:space="preserve">Tempi e modalità somministrazione simulazioni prima e seconda prova Esami di Stato </w:t>
      </w:r>
    </w:p>
    <w:p w:rsidR="00604EC3" w:rsidRDefault="00DE3AB8" w:rsidP="00DE3AB8">
      <w:pPr>
        <w:pStyle w:val="Paragrafoelenco"/>
        <w:numPr>
          <w:ilvl w:val="0"/>
          <w:numId w:val="2"/>
        </w:numPr>
      </w:pPr>
      <w:r>
        <w:t>Tipologia attività integrative di recupero, approfondime</w:t>
      </w:r>
      <w:r w:rsidR="00604EC3">
        <w:t xml:space="preserve">nto e valorizzazione eccellenze; </w:t>
      </w:r>
    </w:p>
    <w:p w:rsidR="002B5EFC" w:rsidRDefault="002B5EFC" w:rsidP="00DE3AB8">
      <w:pPr>
        <w:pStyle w:val="Paragrafoelenco"/>
        <w:numPr>
          <w:ilvl w:val="0"/>
          <w:numId w:val="2"/>
        </w:numPr>
      </w:pPr>
      <w:r>
        <w:t xml:space="preserve">Progettazioni di moduli per le attività alternative alla religione cattolica sulle indicazioni della delibera del collegio docenti; </w:t>
      </w:r>
    </w:p>
    <w:p w:rsidR="00604EC3" w:rsidRDefault="00604EC3" w:rsidP="00DE3AB8">
      <w:pPr>
        <w:pStyle w:val="Paragrafoelenco"/>
        <w:numPr>
          <w:ilvl w:val="0"/>
          <w:numId w:val="2"/>
        </w:numPr>
      </w:pPr>
      <w:r>
        <w:t xml:space="preserve">Proposte per la formazione- aggiornamento del personale; </w:t>
      </w:r>
    </w:p>
    <w:p w:rsidR="00604EC3" w:rsidRDefault="00DE3AB8" w:rsidP="00DE3AB8">
      <w:pPr>
        <w:pStyle w:val="Paragrafoelenco"/>
        <w:numPr>
          <w:ilvl w:val="0"/>
          <w:numId w:val="2"/>
        </w:numPr>
      </w:pPr>
      <w:r>
        <w:t xml:space="preserve">Proposte per il </w:t>
      </w:r>
      <w:r w:rsidR="00604EC3">
        <w:t>P.O.F. (</w:t>
      </w:r>
      <w:proofErr w:type="gramStart"/>
      <w:r w:rsidR="00604EC3">
        <w:t>annuale  e</w:t>
      </w:r>
      <w:proofErr w:type="gramEnd"/>
      <w:r w:rsidR="00604EC3">
        <w:t xml:space="preserve"> triennale </w:t>
      </w:r>
      <w:r>
        <w:t>)</w:t>
      </w:r>
      <w:r w:rsidR="002B5EFC">
        <w:t xml:space="preserve">; </w:t>
      </w:r>
    </w:p>
    <w:p w:rsidR="00604EC3" w:rsidRDefault="00DE3AB8" w:rsidP="00DE3AB8">
      <w:pPr>
        <w:pStyle w:val="Paragrafoelenco"/>
        <w:numPr>
          <w:ilvl w:val="0"/>
          <w:numId w:val="2"/>
        </w:numPr>
      </w:pPr>
      <w:r>
        <w:t xml:space="preserve">Proposte </w:t>
      </w:r>
      <w:proofErr w:type="gramStart"/>
      <w:r>
        <w:t xml:space="preserve">progettuali </w:t>
      </w:r>
      <w:r w:rsidR="002B5EFC">
        <w:t>;</w:t>
      </w:r>
      <w:proofErr w:type="gramEnd"/>
      <w:r w:rsidR="002B5EFC">
        <w:t xml:space="preserve"> </w:t>
      </w:r>
    </w:p>
    <w:p w:rsidR="002B5EFC" w:rsidRDefault="002B5EFC" w:rsidP="00DE3AB8">
      <w:pPr>
        <w:pStyle w:val="Paragrafoelenco"/>
        <w:numPr>
          <w:ilvl w:val="0"/>
          <w:numId w:val="2"/>
        </w:numPr>
      </w:pPr>
      <w:r>
        <w:t xml:space="preserve">Progettazione moduli CLIL¸; </w:t>
      </w:r>
    </w:p>
    <w:p w:rsidR="00C87E0F" w:rsidRDefault="00C87E0F" w:rsidP="00DE3AB8">
      <w:pPr>
        <w:pStyle w:val="Paragrafoelenco"/>
        <w:numPr>
          <w:ilvl w:val="0"/>
          <w:numId w:val="2"/>
        </w:numPr>
      </w:pPr>
      <w:r>
        <w:t xml:space="preserve">Progettazione moduli </w:t>
      </w:r>
      <w:r w:rsidR="00290EE8">
        <w:t>per l’utilizzo d</w:t>
      </w:r>
      <w:r>
        <w:t xml:space="preserve">elle strutture della scuola: aule multimediali </w:t>
      </w:r>
      <w:proofErr w:type="gramStart"/>
      <w:r>
        <w:t>( 1</w:t>
      </w:r>
      <w:proofErr w:type="gramEnd"/>
      <w:r>
        <w:t xml:space="preserve"> laboratori con PC e 6 aule con </w:t>
      </w:r>
      <w:proofErr w:type="spellStart"/>
      <w:r>
        <w:t>tablet</w:t>
      </w:r>
      <w:proofErr w:type="spellEnd"/>
      <w:r>
        <w:t xml:space="preserve">) ; laboratorio di fisica ,  laboratorio di chimica e palestra;  </w:t>
      </w:r>
    </w:p>
    <w:p w:rsidR="00290EE8" w:rsidRDefault="00290EE8" w:rsidP="00DE3AB8">
      <w:pPr>
        <w:pStyle w:val="Paragrafoelenco"/>
        <w:numPr>
          <w:ilvl w:val="0"/>
          <w:numId w:val="2"/>
        </w:numPr>
      </w:pPr>
      <w:r>
        <w:t>Proposte per uscite didattiche.</w:t>
      </w:r>
    </w:p>
    <w:p w:rsidR="00604EC3" w:rsidRDefault="00604EC3" w:rsidP="00604EC3">
      <w:pPr>
        <w:pStyle w:val="Paragrafoelenco"/>
        <w:ind w:left="502"/>
      </w:pPr>
      <w:bookmarkStart w:id="0" w:name="_GoBack"/>
      <w:bookmarkEnd w:id="0"/>
    </w:p>
    <w:p w:rsidR="00C87E0F" w:rsidRDefault="00DE3AB8" w:rsidP="002B5EFC">
      <w:pPr>
        <w:pStyle w:val="Paragrafoelenco"/>
        <w:ind w:left="0"/>
      </w:pPr>
      <w:r>
        <w:t xml:space="preserve">Degli incontri va redatto apposito verbale da consegnare in </w:t>
      </w:r>
      <w:proofErr w:type="gramStart"/>
      <w:r>
        <w:t xml:space="preserve">Presidenza </w:t>
      </w:r>
      <w:r w:rsidR="00604EC3">
        <w:t xml:space="preserve"> i</w:t>
      </w:r>
      <w:proofErr w:type="gramEnd"/>
      <w:r w:rsidR="00604EC3">
        <w:t xml:space="preserve"> coordinatori </w:t>
      </w:r>
      <w:r>
        <w:t xml:space="preserve">relazioneranno brevemente per eventuali </w:t>
      </w:r>
      <w:r w:rsidR="00C87E0F">
        <w:t xml:space="preserve">ratifiche e organizzazioni </w:t>
      </w:r>
      <w:r w:rsidR="00604EC3">
        <w:t xml:space="preserve">delle proposte emerse. </w:t>
      </w:r>
      <w:r>
        <w:t xml:space="preserve"> </w:t>
      </w:r>
    </w:p>
    <w:p w:rsidR="00DE3AB8" w:rsidRDefault="00DE3AB8" w:rsidP="002B5EFC">
      <w:pPr>
        <w:pStyle w:val="Paragrafoelenco"/>
        <w:ind w:left="0"/>
      </w:pPr>
      <w:r>
        <w:t xml:space="preserve">La programmazione generale di ogni dipartimento dovrà essere inviata in </w:t>
      </w:r>
      <w:r w:rsidR="00604EC3">
        <w:t xml:space="preserve">formato elettronico all’indirizzo </w:t>
      </w:r>
      <w:hyperlink r:id="rId9" w:history="1">
        <w:proofErr w:type="gramStart"/>
        <w:r w:rsidR="00604EC3" w:rsidRPr="003E08EE">
          <w:rPr>
            <w:rStyle w:val="Collegamentoipertestuale"/>
          </w:rPr>
          <w:t>nais06800b@istruzione.it</w:t>
        </w:r>
      </w:hyperlink>
      <w:r w:rsidR="00604EC3">
        <w:t xml:space="preserve">  entro</w:t>
      </w:r>
      <w:proofErr w:type="gramEnd"/>
      <w:r w:rsidR="00604EC3">
        <w:t xml:space="preserve"> e non oltre il  14</w:t>
      </w:r>
      <w:r>
        <w:t xml:space="preserve"> settembre</w:t>
      </w:r>
      <w:r w:rsidR="00604EC3">
        <w:t xml:space="preserve"> 2015 </w:t>
      </w:r>
      <w:r>
        <w:t>, per la pubblicazione sul sito web della Scuola</w:t>
      </w:r>
    </w:p>
    <w:p w:rsidR="002B5EFC" w:rsidRDefault="002B5EFC" w:rsidP="00F54421">
      <w:pPr>
        <w:jc w:val="both"/>
      </w:pPr>
    </w:p>
    <w:p w:rsidR="002B5EFC" w:rsidRDefault="002B5EFC" w:rsidP="00F54421">
      <w:pPr>
        <w:jc w:val="both"/>
      </w:pPr>
    </w:p>
    <w:p w:rsidR="00F54421" w:rsidRDefault="00206834" w:rsidP="00F54421">
      <w:pPr>
        <w:jc w:val="both"/>
      </w:pPr>
      <w:r>
        <w:t xml:space="preserve">Napoli </w:t>
      </w:r>
      <w:r w:rsidR="00290EE8">
        <w:t xml:space="preserve">1/9/2015          </w:t>
      </w:r>
      <w:r w:rsidR="00F54421">
        <w:t xml:space="preserve">                                        </w:t>
      </w:r>
      <w:r w:rsidR="00F54421" w:rsidRPr="00F54421">
        <w:t xml:space="preserve"> </w:t>
      </w:r>
      <w:r w:rsidR="00F54421">
        <w:t>IL DIRIGENTE SCOLASTICO</w:t>
      </w:r>
    </w:p>
    <w:p w:rsidR="00206834" w:rsidRDefault="00F54421" w:rsidP="00F54421">
      <w:pPr>
        <w:jc w:val="both"/>
      </w:pPr>
      <w:r>
        <w:tab/>
      </w:r>
      <w:r>
        <w:tab/>
        <w:t xml:space="preserve">                                                              Prof.ssa Maddalena </w:t>
      </w:r>
      <w:proofErr w:type="spellStart"/>
      <w:r>
        <w:t>Iannone</w:t>
      </w:r>
      <w:proofErr w:type="spellEnd"/>
    </w:p>
    <w:p w:rsidR="00043962" w:rsidRDefault="00043962" w:rsidP="00290EE8"/>
    <w:sectPr w:rsidR="00043962" w:rsidSect="005D29E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73D05"/>
    <w:multiLevelType w:val="hybridMultilevel"/>
    <w:tmpl w:val="388E0384"/>
    <w:lvl w:ilvl="0" w:tplc="09B0009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6DC2485C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DC713F0"/>
    <w:multiLevelType w:val="hybridMultilevel"/>
    <w:tmpl w:val="26BC8650"/>
    <w:lvl w:ilvl="0" w:tplc="04100017">
      <w:start w:val="1"/>
      <w:numFmt w:val="lowerLetter"/>
      <w:lvlText w:val="%1)"/>
      <w:lvlJc w:val="left"/>
      <w:pPr>
        <w:ind w:left="1260" w:hanging="360"/>
      </w:pPr>
    </w:lvl>
    <w:lvl w:ilvl="1" w:tplc="04100019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66F91863"/>
    <w:multiLevelType w:val="hybridMultilevel"/>
    <w:tmpl w:val="A49A27E2"/>
    <w:lvl w:ilvl="0" w:tplc="09B0009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B597B09"/>
    <w:multiLevelType w:val="hybridMultilevel"/>
    <w:tmpl w:val="D674D1BC"/>
    <w:lvl w:ilvl="0" w:tplc="09B000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CC9"/>
    <w:rsid w:val="00036161"/>
    <w:rsid w:val="00043962"/>
    <w:rsid w:val="000709F4"/>
    <w:rsid w:val="0010347C"/>
    <w:rsid w:val="0014220A"/>
    <w:rsid w:val="001B423F"/>
    <w:rsid w:val="00206834"/>
    <w:rsid w:val="0024235A"/>
    <w:rsid w:val="00290EE8"/>
    <w:rsid w:val="002B5EFC"/>
    <w:rsid w:val="003137F1"/>
    <w:rsid w:val="0037680A"/>
    <w:rsid w:val="00382C88"/>
    <w:rsid w:val="00414810"/>
    <w:rsid w:val="00477514"/>
    <w:rsid w:val="004936AF"/>
    <w:rsid w:val="004C7E36"/>
    <w:rsid w:val="004D7DD8"/>
    <w:rsid w:val="00556845"/>
    <w:rsid w:val="0058665D"/>
    <w:rsid w:val="005D29E5"/>
    <w:rsid w:val="005D4CAC"/>
    <w:rsid w:val="00604EC3"/>
    <w:rsid w:val="00624CC9"/>
    <w:rsid w:val="00631499"/>
    <w:rsid w:val="0063362B"/>
    <w:rsid w:val="0071323E"/>
    <w:rsid w:val="00794034"/>
    <w:rsid w:val="007C3D57"/>
    <w:rsid w:val="00846023"/>
    <w:rsid w:val="008E0E20"/>
    <w:rsid w:val="008F5C07"/>
    <w:rsid w:val="00911DD1"/>
    <w:rsid w:val="00912A3A"/>
    <w:rsid w:val="009D2ED1"/>
    <w:rsid w:val="00A45E6E"/>
    <w:rsid w:val="00A6305B"/>
    <w:rsid w:val="00A832EF"/>
    <w:rsid w:val="00AB4D5A"/>
    <w:rsid w:val="00AC4E71"/>
    <w:rsid w:val="00B102EE"/>
    <w:rsid w:val="00B5222C"/>
    <w:rsid w:val="00B62956"/>
    <w:rsid w:val="00B9082C"/>
    <w:rsid w:val="00BB77F2"/>
    <w:rsid w:val="00BC1A35"/>
    <w:rsid w:val="00BD148D"/>
    <w:rsid w:val="00C02A43"/>
    <w:rsid w:val="00C2217F"/>
    <w:rsid w:val="00C277A0"/>
    <w:rsid w:val="00C87E0F"/>
    <w:rsid w:val="00C90788"/>
    <w:rsid w:val="00CD3E27"/>
    <w:rsid w:val="00D50D8F"/>
    <w:rsid w:val="00D523C5"/>
    <w:rsid w:val="00DA3C3D"/>
    <w:rsid w:val="00DE3AB8"/>
    <w:rsid w:val="00E13FAB"/>
    <w:rsid w:val="00E71C61"/>
    <w:rsid w:val="00E95C90"/>
    <w:rsid w:val="00EF187B"/>
    <w:rsid w:val="00F04BA5"/>
    <w:rsid w:val="00F25EE8"/>
    <w:rsid w:val="00F37CBB"/>
    <w:rsid w:val="00F500F8"/>
    <w:rsid w:val="00F54421"/>
    <w:rsid w:val="00FA1B03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7118B-3AC6-4BC9-8661-CBD8643C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D29E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9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D29E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rsid w:val="00B6295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E3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ais06800b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ar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</Template>
  <TotalTime>0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Links>
    <vt:vector size="6" baseType="variant">
      <vt:variant>
        <vt:i4>8192076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salvatore pace</cp:lastModifiedBy>
  <cp:revision>2</cp:revision>
  <cp:lastPrinted>2013-12-17T11:11:00Z</cp:lastPrinted>
  <dcterms:created xsi:type="dcterms:W3CDTF">2015-09-01T18:13:00Z</dcterms:created>
  <dcterms:modified xsi:type="dcterms:W3CDTF">2015-09-01T18:13:00Z</dcterms:modified>
</cp:coreProperties>
</file>